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26B" w:rsidRPr="0066569A" w:rsidRDefault="009300DB" w:rsidP="0029226B">
      <w:pPr>
        <w:rPr>
          <w:rFonts w:ascii="Arial" w:hAnsi="Arial" w:cs="Arial"/>
          <w:b/>
        </w:rPr>
      </w:pPr>
      <w:bookmarkStart w:id="0" w:name="_GoBack"/>
      <w:bookmarkEnd w:id="0"/>
      <w:r w:rsidRPr="0066569A">
        <w:rPr>
          <w:rFonts w:ascii="Arial" w:hAnsi="Arial" w:cs="Arial"/>
          <w:b/>
        </w:rPr>
        <w:t>KS1 – Featured Religions: Christianity and Judaism</w:t>
      </w:r>
      <w:r w:rsidR="00D45720">
        <w:rPr>
          <w:rFonts w:ascii="Arial" w:hAnsi="Arial" w:cs="Arial"/>
          <w:b/>
        </w:rPr>
        <w:t xml:space="preserve"> (</w:t>
      </w:r>
      <w:proofErr w:type="spellStart"/>
      <w:r w:rsidR="00D45720">
        <w:rPr>
          <w:rFonts w:ascii="Arial" w:hAnsi="Arial" w:cs="Arial"/>
          <w:b/>
        </w:rPr>
        <w:t>Yr</w:t>
      </w:r>
      <w:proofErr w:type="spellEnd"/>
      <w:r w:rsidR="00D45720">
        <w:rPr>
          <w:rFonts w:ascii="Arial" w:hAnsi="Arial" w:cs="Arial"/>
          <w:b/>
        </w:rPr>
        <w:t xml:space="preserve"> 1 &amp; 2 will teach same concepts but Y2 will teach digging deeper)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6172"/>
        <w:gridCol w:w="6728"/>
        <w:gridCol w:w="6834"/>
      </w:tblGrid>
      <w:tr w:rsidR="009300DB" w:rsidRPr="0066569A" w:rsidTr="008E40B9">
        <w:tc>
          <w:tcPr>
            <w:tcW w:w="1802" w:type="dxa"/>
            <w:shd w:val="clear" w:color="auto" w:fill="CCC0D9" w:themeFill="accent4" w:themeFillTint="66"/>
          </w:tcPr>
          <w:p w:rsidR="009300DB" w:rsidRPr="0066569A" w:rsidRDefault="009300DB" w:rsidP="00D457FD">
            <w:pPr>
              <w:rPr>
                <w:rFonts w:ascii="Arial" w:hAnsi="Arial" w:cs="Arial"/>
              </w:rPr>
            </w:pPr>
          </w:p>
        </w:tc>
        <w:tc>
          <w:tcPr>
            <w:tcW w:w="6172" w:type="dxa"/>
            <w:shd w:val="clear" w:color="auto" w:fill="CCC0D9" w:themeFill="accent4" w:themeFillTint="66"/>
          </w:tcPr>
          <w:p w:rsidR="009300DB" w:rsidRPr="0066569A" w:rsidRDefault="009300DB" w:rsidP="00463BB5">
            <w:pPr>
              <w:jc w:val="center"/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Autumn</w:t>
            </w:r>
          </w:p>
        </w:tc>
        <w:tc>
          <w:tcPr>
            <w:tcW w:w="6728" w:type="dxa"/>
            <w:shd w:val="clear" w:color="auto" w:fill="CCC0D9" w:themeFill="accent4" w:themeFillTint="66"/>
          </w:tcPr>
          <w:p w:rsidR="009300DB" w:rsidRPr="0066569A" w:rsidRDefault="009300DB" w:rsidP="00463BB5">
            <w:pPr>
              <w:jc w:val="center"/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Spring</w:t>
            </w:r>
          </w:p>
        </w:tc>
        <w:tc>
          <w:tcPr>
            <w:tcW w:w="6834" w:type="dxa"/>
            <w:shd w:val="clear" w:color="auto" w:fill="CCC0D9" w:themeFill="accent4" w:themeFillTint="66"/>
          </w:tcPr>
          <w:p w:rsidR="009300DB" w:rsidRPr="0066569A" w:rsidRDefault="009300DB" w:rsidP="00463BB5">
            <w:pPr>
              <w:jc w:val="center"/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Summer</w:t>
            </w:r>
          </w:p>
        </w:tc>
      </w:tr>
      <w:tr w:rsidR="009300DB" w:rsidRPr="0066569A" w:rsidTr="008E40B9">
        <w:tc>
          <w:tcPr>
            <w:tcW w:w="1802" w:type="dxa"/>
            <w:shd w:val="clear" w:color="auto" w:fill="CCC0D9" w:themeFill="accent4" w:themeFillTint="66"/>
          </w:tcPr>
          <w:p w:rsidR="009300DB" w:rsidRPr="0066569A" w:rsidRDefault="009300DB" w:rsidP="00D457FD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Reception</w:t>
            </w:r>
          </w:p>
        </w:tc>
        <w:tc>
          <w:tcPr>
            <w:tcW w:w="6172" w:type="dxa"/>
          </w:tcPr>
          <w:p w:rsidR="008E40B9" w:rsidRPr="00D45720" w:rsidRDefault="008E40B9" w:rsidP="000724E2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Incarnation</w:t>
            </w:r>
          </w:p>
          <w:p w:rsidR="008E40B9" w:rsidRPr="00D45720" w:rsidRDefault="008E40B9" w:rsidP="000724E2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F2 Why do Christians perform nativity plays at Christmas?</w:t>
            </w:r>
          </w:p>
        </w:tc>
        <w:tc>
          <w:tcPr>
            <w:tcW w:w="6728" w:type="dxa"/>
          </w:tcPr>
          <w:p w:rsidR="009300DB" w:rsidRPr="00D45720" w:rsidRDefault="008E40B9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Salvation</w:t>
            </w:r>
          </w:p>
          <w:p w:rsidR="000724E2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 xml:space="preserve">F3 </w:t>
            </w:r>
            <w:r w:rsidR="000724E2" w:rsidRPr="00D45720">
              <w:rPr>
                <w:rFonts w:ascii="Arial" w:hAnsi="Arial" w:cs="Arial"/>
              </w:rPr>
              <w:t>Why do Christians put a cross in an Easter garden?</w:t>
            </w:r>
          </w:p>
        </w:tc>
        <w:tc>
          <w:tcPr>
            <w:tcW w:w="6834" w:type="dxa"/>
          </w:tcPr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Creation</w:t>
            </w:r>
          </w:p>
          <w:p w:rsidR="009300DB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F1 why is the word “God” so important for Christians?</w:t>
            </w:r>
          </w:p>
          <w:p w:rsidR="00D45720" w:rsidRPr="00D45720" w:rsidRDefault="00D45720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  <w:highlight w:val="yellow"/>
              </w:rPr>
              <w:t>Judaism</w:t>
            </w:r>
          </w:p>
        </w:tc>
      </w:tr>
      <w:tr w:rsidR="009300DB" w:rsidRPr="0066569A" w:rsidTr="008E40B9">
        <w:tc>
          <w:tcPr>
            <w:tcW w:w="1802" w:type="dxa"/>
            <w:shd w:val="clear" w:color="auto" w:fill="CCC0D9" w:themeFill="accent4" w:themeFillTint="66"/>
          </w:tcPr>
          <w:p w:rsidR="009300DB" w:rsidRPr="0066569A" w:rsidRDefault="009300DB" w:rsidP="00D457FD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Year 1</w:t>
            </w:r>
          </w:p>
        </w:tc>
        <w:tc>
          <w:tcPr>
            <w:tcW w:w="6172" w:type="dxa"/>
          </w:tcPr>
          <w:p w:rsidR="008E40B9" w:rsidRPr="00D45720" w:rsidRDefault="008E40B9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God</w:t>
            </w:r>
          </w:p>
          <w:p w:rsidR="009300DB" w:rsidRPr="00D45720" w:rsidRDefault="008E40B9" w:rsidP="008E40B9">
            <w:pPr>
              <w:pStyle w:val="ListParagraph"/>
              <w:numPr>
                <w:ilvl w:val="1"/>
                <w:numId w:val="3"/>
              </w:num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What do Christians believe God is like?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Incarnation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1.3 Why does Christmas matter to Christians?</w:t>
            </w:r>
          </w:p>
        </w:tc>
        <w:tc>
          <w:tcPr>
            <w:tcW w:w="6728" w:type="dxa"/>
          </w:tcPr>
          <w:p w:rsidR="009300DB" w:rsidRPr="00D45720" w:rsidRDefault="008E40B9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 xml:space="preserve">Salvation </w:t>
            </w:r>
          </w:p>
          <w:p w:rsidR="008E40B9" w:rsidRPr="00D45720" w:rsidRDefault="008E40B9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1.5 Why does Easter matter to Christians?</w:t>
            </w:r>
          </w:p>
          <w:p w:rsidR="008E40B9" w:rsidRPr="00D45720" w:rsidRDefault="008E40B9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Gospel</w:t>
            </w:r>
          </w:p>
          <w:p w:rsidR="008E40B9" w:rsidRPr="00D45720" w:rsidRDefault="008E40B9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1.4 What is the good news that Jesus brings?</w:t>
            </w:r>
          </w:p>
        </w:tc>
        <w:tc>
          <w:tcPr>
            <w:tcW w:w="6834" w:type="dxa"/>
          </w:tcPr>
          <w:p w:rsidR="00D45720" w:rsidRPr="00D45720" w:rsidRDefault="00EE5292" w:rsidP="00D457FD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 xml:space="preserve">Creation </w:t>
            </w:r>
          </w:p>
          <w:p w:rsidR="00EE5292" w:rsidRPr="00D45720" w:rsidRDefault="00EE5292" w:rsidP="00D45720">
            <w:pPr>
              <w:pStyle w:val="ListParagraph"/>
              <w:numPr>
                <w:ilvl w:val="1"/>
                <w:numId w:val="3"/>
              </w:num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Who made the world?</w:t>
            </w:r>
          </w:p>
          <w:p w:rsidR="00D45720" w:rsidRPr="00D45720" w:rsidRDefault="00D45720" w:rsidP="00D45720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  <w:highlight w:val="yellow"/>
              </w:rPr>
              <w:t>Judaism</w:t>
            </w:r>
          </w:p>
        </w:tc>
      </w:tr>
      <w:tr w:rsidR="008E40B9" w:rsidRPr="0066569A" w:rsidTr="008E40B9">
        <w:tc>
          <w:tcPr>
            <w:tcW w:w="1802" w:type="dxa"/>
            <w:shd w:val="clear" w:color="auto" w:fill="CCC0D9" w:themeFill="accent4" w:themeFillTint="66"/>
          </w:tcPr>
          <w:p w:rsidR="008E40B9" w:rsidRPr="0066569A" w:rsidRDefault="008E40B9" w:rsidP="008E40B9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Year 2</w:t>
            </w:r>
          </w:p>
        </w:tc>
        <w:tc>
          <w:tcPr>
            <w:tcW w:w="6172" w:type="dxa"/>
          </w:tcPr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God</w:t>
            </w:r>
          </w:p>
          <w:p w:rsidR="008E40B9" w:rsidRPr="00D45720" w:rsidRDefault="008E40B9" w:rsidP="008E40B9">
            <w:pPr>
              <w:pStyle w:val="ListParagraph"/>
              <w:numPr>
                <w:ilvl w:val="1"/>
                <w:numId w:val="3"/>
              </w:num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What do Christians believe God is like?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Incarnation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1.3 Why does Christmas matter to Christians?</w:t>
            </w:r>
          </w:p>
        </w:tc>
        <w:tc>
          <w:tcPr>
            <w:tcW w:w="6728" w:type="dxa"/>
          </w:tcPr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 xml:space="preserve">Salvation 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1.5 Why does Easter matter to Christians?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Gospel</w:t>
            </w:r>
          </w:p>
          <w:p w:rsidR="008E40B9" w:rsidRPr="00D45720" w:rsidRDefault="008E40B9" w:rsidP="008E40B9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1.4 What is the good news that Jesus brings?</w:t>
            </w:r>
          </w:p>
        </w:tc>
        <w:tc>
          <w:tcPr>
            <w:tcW w:w="6834" w:type="dxa"/>
          </w:tcPr>
          <w:p w:rsidR="00D45720" w:rsidRPr="00D45720" w:rsidRDefault="00D45720" w:rsidP="00D45720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 xml:space="preserve">Creation </w:t>
            </w:r>
          </w:p>
          <w:p w:rsidR="008E40B9" w:rsidRPr="00D45720" w:rsidRDefault="00D45720" w:rsidP="00D45720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</w:rPr>
              <w:t>1.2 Who made the world?</w:t>
            </w:r>
          </w:p>
          <w:p w:rsidR="00D45720" w:rsidRPr="00D45720" w:rsidRDefault="00D45720" w:rsidP="00D45720">
            <w:pPr>
              <w:rPr>
                <w:rFonts w:ascii="Arial" w:hAnsi="Arial" w:cs="Arial"/>
              </w:rPr>
            </w:pPr>
            <w:r w:rsidRPr="00D45720">
              <w:rPr>
                <w:rFonts w:ascii="Arial" w:hAnsi="Arial" w:cs="Arial"/>
                <w:highlight w:val="yellow"/>
              </w:rPr>
              <w:t>Judaism</w:t>
            </w:r>
          </w:p>
        </w:tc>
      </w:tr>
    </w:tbl>
    <w:p w:rsidR="00463BB5" w:rsidRPr="0066569A" w:rsidRDefault="00463BB5" w:rsidP="00D457FD">
      <w:pPr>
        <w:rPr>
          <w:rFonts w:ascii="Arial" w:hAnsi="Arial" w:cs="Arial"/>
          <w:b/>
        </w:rPr>
      </w:pPr>
      <w:r w:rsidRPr="0066569A">
        <w:rPr>
          <w:rFonts w:ascii="Arial" w:hAnsi="Arial" w:cs="Arial"/>
          <w:b/>
        </w:rPr>
        <w:t>KS2 – Featured Religions: Christianity, Hinduism, Islam and Judaism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0"/>
        <w:gridCol w:w="6147"/>
        <w:gridCol w:w="6666"/>
        <w:gridCol w:w="6823"/>
      </w:tblGrid>
      <w:tr w:rsidR="00463BB5" w:rsidRPr="0066569A" w:rsidTr="00D45720">
        <w:tc>
          <w:tcPr>
            <w:tcW w:w="1900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463BB5" w:rsidRPr="0066569A" w:rsidRDefault="00463BB5" w:rsidP="00463B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47" w:type="dxa"/>
            <w:shd w:val="clear" w:color="auto" w:fill="CCC0D9" w:themeFill="accent4" w:themeFillTint="66"/>
          </w:tcPr>
          <w:p w:rsidR="00463BB5" w:rsidRPr="0066569A" w:rsidRDefault="00463BB5" w:rsidP="00463BB5">
            <w:pPr>
              <w:jc w:val="center"/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Autumn</w:t>
            </w:r>
          </w:p>
        </w:tc>
        <w:tc>
          <w:tcPr>
            <w:tcW w:w="6666" w:type="dxa"/>
            <w:shd w:val="clear" w:color="auto" w:fill="CCC0D9" w:themeFill="accent4" w:themeFillTint="66"/>
          </w:tcPr>
          <w:p w:rsidR="00463BB5" w:rsidRPr="0066569A" w:rsidRDefault="00463BB5" w:rsidP="00463BB5">
            <w:pPr>
              <w:jc w:val="center"/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Spring</w:t>
            </w:r>
          </w:p>
        </w:tc>
        <w:tc>
          <w:tcPr>
            <w:tcW w:w="6823" w:type="dxa"/>
            <w:shd w:val="clear" w:color="auto" w:fill="CCC0D9" w:themeFill="accent4" w:themeFillTint="66"/>
          </w:tcPr>
          <w:p w:rsidR="00463BB5" w:rsidRPr="0066569A" w:rsidRDefault="00463BB5" w:rsidP="00463BB5">
            <w:pPr>
              <w:jc w:val="center"/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Summer</w:t>
            </w:r>
          </w:p>
        </w:tc>
      </w:tr>
      <w:tr w:rsidR="00D45720" w:rsidRPr="0066569A" w:rsidTr="002042D3">
        <w:tc>
          <w:tcPr>
            <w:tcW w:w="1900" w:type="dxa"/>
            <w:shd w:val="clear" w:color="auto" w:fill="CCC0D9" w:themeFill="accent4" w:themeFillTint="66"/>
          </w:tcPr>
          <w:p w:rsidR="00D45720" w:rsidRPr="0066569A" w:rsidRDefault="00D45720" w:rsidP="00D457FD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Year 3</w:t>
            </w:r>
          </w:p>
        </w:tc>
        <w:tc>
          <w:tcPr>
            <w:tcW w:w="6147" w:type="dxa"/>
          </w:tcPr>
          <w:p w:rsidR="00D45720" w:rsidRDefault="00D45720" w:rsidP="00463BB5">
            <w:pPr>
              <w:tabs>
                <w:tab w:val="left" w:pos="146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</w:t>
            </w:r>
          </w:p>
          <w:p w:rsidR="00D45720" w:rsidRDefault="00D45720" w:rsidP="00463BB5">
            <w:pPr>
              <w:tabs>
                <w:tab w:val="left" w:pos="146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2a.3 The trinity</w:t>
            </w:r>
          </w:p>
          <w:p w:rsidR="00D45720" w:rsidRPr="0066569A" w:rsidRDefault="00D45720" w:rsidP="00D45720">
            <w:pPr>
              <w:tabs>
                <w:tab w:val="left" w:pos="1462"/>
              </w:tabs>
              <w:rPr>
                <w:rFonts w:ascii="Arial" w:hAnsi="Arial" w:cs="Arial"/>
              </w:rPr>
            </w:pPr>
          </w:p>
        </w:tc>
        <w:tc>
          <w:tcPr>
            <w:tcW w:w="6666" w:type="dxa"/>
          </w:tcPr>
          <w:p w:rsidR="00D45720" w:rsidRDefault="00D45720" w:rsidP="00D45720">
            <w:pPr>
              <w:tabs>
                <w:tab w:val="left" w:pos="146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Creation/Fall</w:t>
            </w:r>
          </w:p>
          <w:p w:rsidR="00D45720" w:rsidRDefault="00D45720" w:rsidP="00D45720">
            <w:pPr>
              <w:tabs>
                <w:tab w:val="left" w:pos="146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2a.1 What do Christians learn from the Creation story?</w:t>
            </w:r>
          </w:p>
          <w:p w:rsidR="0032562B" w:rsidRDefault="0032562B" w:rsidP="003256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Salvation</w:t>
            </w:r>
          </w:p>
          <w:p w:rsidR="00D45720" w:rsidRPr="0066569A" w:rsidRDefault="0032562B" w:rsidP="0032562B">
            <w:pPr>
              <w:rPr>
                <w:rFonts w:ascii="Arial" w:hAnsi="Arial" w:cs="Arial"/>
                <w:color w:val="7030A0"/>
              </w:rPr>
            </w:pPr>
            <w:r>
              <w:rPr>
                <w:rFonts w:ascii="Arial" w:hAnsi="Arial" w:cs="Arial"/>
              </w:rPr>
              <w:t>2a.5 Why do Christians call the day Jesus dies “Good Friday”?</w:t>
            </w:r>
          </w:p>
        </w:tc>
        <w:tc>
          <w:tcPr>
            <w:tcW w:w="6823" w:type="dxa"/>
          </w:tcPr>
          <w:p w:rsidR="00D45720" w:rsidRDefault="00D45720" w:rsidP="00D45720">
            <w:pPr>
              <w:tabs>
                <w:tab w:val="left" w:pos="146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of God</w:t>
            </w:r>
          </w:p>
          <w:p w:rsidR="00D45720" w:rsidRDefault="00D45720" w:rsidP="00D45720">
            <w:pPr>
              <w:tabs>
                <w:tab w:val="left" w:pos="146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2a.2 What is it like to follow God?</w:t>
            </w:r>
          </w:p>
          <w:p w:rsidR="00D45720" w:rsidRPr="0066569A" w:rsidRDefault="00370050" w:rsidP="00D457FD">
            <w:pPr>
              <w:rPr>
                <w:rFonts w:ascii="Arial" w:hAnsi="Arial" w:cs="Arial"/>
              </w:rPr>
            </w:pPr>
            <w:r w:rsidRPr="00370050">
              <w:rPr>
                <w:rFonts w:ascii="Arial" w:hAnsi="Arial" w:cs="Arial"/>
                <w:highlight w:val="yellow"/>
              </w:rPr>
              <w:t>Hinduism</w:t>
            </w:r>
          </w:p>
        </w:tc>
      </w:tr>
      <w:tr w:rsidR="00D45720" w:rsidRPr="0066569A" w:rsidTr="005944B4">
        <w:tc>
          <w:tcPr>
            <w:tcW w:w="1900" w:type="dxa"/>
            <w:shd w:val="clear" w:color="auto" w:fill="CCC0D9" w:themeFill="accent4" w:themeFillTint="66"/>
          </w:tcPr>
          <w:p w:rsidR="00D45720" w:rsidRPr="0066569A" w:rsidRDefault="00D45720" w:rsidP="00D457FD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Year 4</w:t>
            </w:r>
          </w:p>
        </w:tc>
        <w:tc>
          <w:tcPr>
            <w:tcW w:w="6147" w:type="dxa"/>
          </w:tcPr>
          <w:p w:rsidR="00D45720" w:rsidRDefault="00D45720" w:rsidP="00463B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Incarnation </w:t>
            </w:r>
          </w:p>
          <w:p w:rsidR="00D45720" w:rsidRDefault="0032562B" w:rsidP="00463B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2a.3 W</w:t>
            </w:r>
            <w:r w:rsidR="00D45720">
              <w:rPr>
                <w:rFonts w:ascii="Arial" w:hAnsi="Arial" w:cs="Arial"/>
              </w:rPr>
              <w:t>hat is the Trinity?</w:t>
            </w:r>
          </w:p>
          <w:p w:rsidR="00D45720" w:rsidRPr="0066569A" w:rsidRDefault="00D45720" w:rsidP="00463BB5">
            <w:pPr>
              <w:rPr>
                <w:rFonts w:ascii="Arial" w:hAnsi="Arial" w:cs="Arial"/>
              </w:rPr>
            </w:pPr>
          </w:p>
        </w:tc>
        <w:tc>
          <w:tcPr>
            <w:tcW w:w="6666" w:type="dxa"/>
          </w:tcPr>
          <w:p w:rsidR="0032562B" w:rsidRDefault="0032562B" w:rsidP="006A5F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Gospel </w:t>
            </w:r>
          </w:p>
          <w:p w:rsidR="00D45720" w:rsidRDefault="00D45720" w:rsidP="006A5F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2a.4 What kind of world would Jesus want?</w:t>
            </w:r>
          </w:p>
          <w:p w:rsidR="0032562B" w:rsidRDefault="0032562B" w:rsidP="006A5F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Salvation</w:t>
            </w:r>
          </w:p>
          <w:p w:rsidR="0032562B" w:rsidRPr="0066569A" w:rsidRDefault="0032562B" w:rsidP="006A5F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2a.5 Why do Christians call the day Jesus dies “Good Friday”?</w:t>
            </w:r>
          </w:p>
        </w:tc>
        <w:tc>
          <w:tcPr>
            <w:tcW w:w="6823" w:type="dxa"/>
          </w:tcPr>
          <w:p w:rsidR="00D45720" w:rsidRDefault="0032562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Kingdom of God</w:t>
            </w:r>
          </w:p>
          <w:p w:rsidR="0032562B" w:rsidRDefault="0032562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2a.6 When Jesus left, what was the impact on the Pentecost?</w:t>
            </w:r>
          </w:p>
          <w:p w:rsidR="00370050" w:rsidRPr="0066569A" w:rsidRDefault="00370050" w:rsidP="00D457FD">
            <w:pPr>
              <w:rPr>
                <w:rFonts w:ascii="Arial" w:hAnsi="Arial" w:cs="Arial"/>
              </w:rPr>
            </w:pPr>
            <w:r w:rsidRPr="00370050">
              <w:rPr>
                <w:rFonts w:ascii="Arial" w:hAnsi="Arial" w:cs="Arial"/>
                <w:highlight w:val="yellow"/>
              </w:rPr>
              <w:t>Islam</w:t>
            </w:r>
          </w:p>
        </w:tc>
      </w:tr>
      <w:tr w:rsidR="006A5F8F" w:rsidRPr="0066569A" w:rsidTr="00D45720">
        <w:tc>
          <w:tcPr>
            <w:tcW w:w="1900" w:type="dxa"/>
            <w:shd w:val="clear" w:color="auto" w:fill="CCC0D9" w:themeFill="accent4" w:themeFillTint="66"/>
          </w:tcPr>
          <w:p w:rsidR="006A5F8F" w:rsidRPr="0066569A" w:rsidRDefault="006A5F8F" w:rsidP="00D457FD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Year 5</w:t>
            </w:r>
          </w:p>
        </w:tc>
        <w:tc>
          <w:tcPr>
            <w:tcW w:w="6147" w:type="dxa"/>
          </w:tcPr>
          <w:p w:rsidR="006A5F8F" w:rsidRDefault="0032562B" w:rsidP="003256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</w:t>
            </w:r>
          </w:p>
          <w:p w:rsidR="0032562B" w:rsidRDefault="0032562B" w:rsidP="003256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2b.1 What does it mean if God is Holy and Loving?</w:t>
            </w:r>
          </w:p>
          <w:p w:rsidR="00D45720" w:rsidRPr="0066569A" w:rsidRDefault="00D45720" w:rsidP="00D457FD">
            <w:pPr>
              <w:rPr>
                <w:rFonts w:ascii="Arial" w:hAnsi="Arial" w:cs="Arial"/>
              </w:rPr>
            </w:pPr>
          </w:p>
        </w:tc>
        <w:tc>
          <w:tcPr>
            <w:tcW w:w="6666" w:type="dxa"/>
          </w:tcPr>
          <w:p w:rsidR="006A5F8F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 xml:space="preserve">Creation/Fall </w:t>
            </w:r>
          </w:p>
          <w:p w:rsidR="0032562B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>2b.2 Creation and science: conflicting or complementary?</w:t>
            </w:r>
          </w:p>
          <w:p w:rsidR="0032562B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>Salvation</w:t>
            </w:r>
          </w:p>
          <w:p w:rsidR="0032562B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>2b.6 What did Jesus do to save human beings?</w:t>
            </w:r>
          </w:p>
        </w:tc>
        <w:tc>
          <w:tcPr>
            <w:tcW w:w="6823" w:type="dxa"/>
          </w:tcPr>
          <w:p w:rsidR="00DB7FE1" w:rsidRDefault="0032562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of God</w:t>
            </w:r>
          </w:p>
          <w:p w:rsidR="0032562B" w:rsidRDefault="0032562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2b.3 How can following God bring freedom and Justice?</w:t>
            </w:r>
          </w:p>
          <w:p w:rsidR="00370050" w:rsidRPr="0066569A" w:rsidRDefault="00370050" w:rsidP="00D457FD">
            <w:pPr>
              <w:rPr>
                <w:rFonts w:ascii="Arial" w:hAnsi="Arial" w:cs="Arial"/>
              </w:rPr>
            </w:pPr>
            <w:r w:rsidRPr="00370050">
              <w:rPr>
                <w:rFonts w:ascii="Arial" w:hAnsi="Arial" w:cs="Arial"/>
                <w:highlight w:val="yellow"/>
              </w:rPr>
              <w:t>Hinduism</w:t>
            </w:r>
          </w:p>
        </w:tc>
      </w:tr>
      <w:tr w:rsidR="006A5F8F" w:rsidRPr="0066569A" w:rsidTr="00D45720">
        <w:tc>
          <w:tcPr>
            <w:tcW w:w="1900" w:type="dxa"/>
            <w:shd w:val="clear" w:color="auto" w:fill="CCC0D9" w:themeFill="accent4" w:themeFillTint="66"/>
          </w:tcPr>
          <w:p w:rsidR="006A5F8F" w:rsidRPr="0066569A" w:rsidRDefault="006A5F8F" w:rsidP="00D457FD">
            <w:pPr>
              <w:rPr>
                <w:rFonts w:ascii="Arial" w:hAnsi="Arial" w:cs="Arial"/>
              </w:rPr>
            </w:pPr>
            <w:r w:rsidRPr="0066569A">
              <w:rPr>
                <w:rFonts w:ascii="Arial" w:hAnsi="Arial" w:cs="Arial"/>
              </w:rPr>
              <w:t>Year 6</w:t>
            </w:r>
          </w:p>
        </w:tc>
        <w:tc>
          <w:tcPr>
            <w:tcW w:w="6147" w:type="dxa"/>
            <w:tcBorders>
              <w:bottom w:val="single" w:sz="4" w:space="0" w:color="auto"/>
            </w:tcBorders>
          </w:tcPr>
          <w:p w:rsidR="00DB7FE1" w:rsidRDefault="0032562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Incarnation</w:t>
            </w:r>
          </w:p>
          <w:p w:rsidR="0032562B" w:rsidRDefault="0032562B" w:rsidP="00D45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2b.4 Was Jesus the Messiah?</w:t>
            </w:r>
          </w:p>
          <w:p w:rsidR="00D45720" w:rsidRPr="0066569A" w:rsidRDefault="00D45720" w:rsidP="00D457FD">
            <w:pPr>
              <w:rPr>
                <w:rFonts w:ascii="Arial" w:hAnsi="Arial" w:cs="Arial"/>
              </w:rPr>
            </w:pPr>
          </w:p>
        </w:tc>
        <w:tc>
          <w:tcPr>
            <w:tcW w:w="6666" w:type="dxa"/>
            <w:tcBorders>
              <w:bottom w:val="single" w:sz="4" w:space="0" w:color="auto"/>
            </w:tcBorders>
          </w:tcPr>
          <w:p w:rsidR="006A5F8F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>Gospel</w:t>
            </w:r>
          </w:p>
          <w:p w:rsidR="0032562B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>2b.5 What would Jesus do?</w:t>
            </w:r>
          </w:p>
          <w:p w:rsidR="0032562B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 xml:space="preserve">Salvation </w:t>
            </w:r>
          </w:p>
          <w:p w:rsidR="0032562B" w:rsidRPr="0032562B" w:rsidRDefault="0032562B" w:rsidP="00D457FD">
            <w:pPr>
              <w:rPr>
                <w:rFonts w:ascii="Arial" w:hAnsi="Arial" w:cs="Arial"/>
              </w:rPr>
            </w:pPr>
            <w:r w:rsidRPr="0032562B">
              <w:rPr>
                <w:rFonts w:ascii="Arial" w:hAnsi="Arial" w:cs="Arial"/>
              </w:rPr>
              <w:t>2b.7 What difference does the resurrection make for Christians?</w:t>
            </w:r>
          </w:p>
        </w:tc>
        <w:tc>
          <w:tcPr>
            <w:tcW w:w="6823" w:type="dxa"/>
            <w:tcBorders>
              <w:bottom w:val="single" w:sz="4" w:space="0" w:color="auto"/>
            </w:tcBorders>
          </w:tcPr>
          <w:p w:rsidR="000724E2" w:rsidRDefault="0032562B" w:rsidP="000724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Kingdom of God</w:t>
            </w:r>
          </w:p>
          <w:p w:rsidR="0032562B" w:rsidRDefault="0032562B" w:rsidP="000724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2b.8 What kind of king is Jesus?</w:t>
            </w:r>
          </w:p>
          <w:p w:rsidR="00370050" w:rsidRPr="0066569A" w:rsidRDefault="00370050" w:rsidP="000724E2">
            <w:pPr>
              <w:rPr>
                <w:rFonts w:ascii="Arial" w:hAnsi="Arial" w:cs="Arial"/>
              </w:rPr>
            </w:pPr>
            <w:r w:rsidRPr="00370050">
              <w:rPr>
                <w:rFonts w:ascii="Arial" w:hAnsi="Arial" w:cs="Arial"/>
                <w:highlight w:val="yellow"/>
              </w:rPr>
              <w:t>Islam</w:t>
            </w:r>
          </w:p>
        </w:tc>
      </w:tr>
    </w:tbl>
    <w:p w:rsidR="00463BB5" w:rsidRPr="0066569A" w:rsidRDefault="00463BB5" w:rsidP="00ED167D">
      <w:pPr>
        <w:rPr>
          <w:rFonts w:ascii="Arial" w:hAnsi="Arial" w:cs="Arial"/>
        </w:rPr>
      </w:pPr>
    </w:p>
    <w:sectPr w:rsidR="00463BB5" w:rsidRPr="0066569A" w:rsidSect="009300DB">
      <w:headerReference w:type="default" r:id="rId7"/>
      <w:footerReference w:type="default" r:id="rId8"/>
      <w:pgSz w:w="23814" w:h="16839" w:orient="landscape" w:code="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C38" w:rsidRDefault="000C1C38" w:rsidP="009300DB">
      <w:r>
        <w:separator/>
      </w:r>
    </w:p>
  </w:endnote>
  <w:endnote w:type="continuationSeparator" w:id="0">
    <w:p w:rsidR="000C1C38" w:rsidRDefault="000C1C38" w:rsidP="00930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yriadPro-Regular">
    <w:altName w:val="Myriad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292" w:rsidRDefault="00EE5292">
    <w:pPr>
      <w:pStyle w:val="Footer"/>
    </w:pPr>
  </w:p>
  <w:p w:rsidR="00EE5292" w:rsidRPr="00EE5292" w:rsidRDefault="00EE5292" w:rsidP="00EE5292">
    <w:pPr>
      <w:pStyle w:val="BasicParagraph"/>
      <w:jc w:val="center"/>
      <w:rPr>
        <w:rFonts w:ascii="Berlin Sans FB" w:hAnsi="Berlin Sans FB" w:cs="MyriadPro-Regular"/>
        <w:sz w:val="20"/>
        <w:szCs w:val="20"/>
      </w:rPr>
    </w:pPr>
    <w:r w:rsidRPr="00EE5292">
      <w:rPr>
        <w:rFonts w:ascii="Lucida Handwriting" w:hAnsi="Lucida Handwriting"/>
        <w:i/>
        <w:iCs/>
        <w:color w:val="757B80"/>
        <w:sz w:val="20"/>
        <w:szCs w:val="20"/>
        <w:shd w:val="clear" w:color="auto" w:fill="FFFFFF"/>
      </w:rPr>
      <w:t>"For I know the plans I have for you.....Plans to give you hope and a future" Jeremiah 29:11</w:t>
    </w:r>
  </w:p>
  <w:p w:rsidR="00EE5292" w:rsidRDefault="00EE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C38" w:rsidRDefault="000C1C38" w:rsidP="009300DB">
      <w:r>
        <w:separator/>
      </w:r>
    </w:p>
  </w:footnote>
  <w:footnote w:type="continuationSeparator" w:id="0">
    <w:p w:rsidR="000C1C38" w:rsidRDefault="000C1C38" w:rsidP="00930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0DB" w:rsidRPr="009300DB" w:rsidRDefault="009300DB" w:rsidP="009300DB">
    <w:pPr>
      <w:pStyle w:val="Header"/>
      <w:jc w:val="center"/>
      <w:rPr>
        <w:rFonts w:ascii="XCCW Joined 1a" w:hAnsi="XCCW Joined 1a"/>
        <w:b/>
        <w:sz w:val="40"/>
        <w:szCs w:val="4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C2294"/>
    <w:multiLevelType w:val="multilevel"/>
    <w:tmpl w:val="79AAE982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0DB"/>
    <w:rsid w:val="00027D67"/>
    <w:rsid w:val="00035AEA"/>
    <w:rsid w:val="00051C9F"/>
    <w:rsid w:val="00053642"/>
    <w:rsid w:val="00056165"/>
    <w:rsid w:val="00060AB9"/>
    <w:rsid w:val="000724E2"/>
    <w:rsid w:val="0008143F"/>
    <w:rsid w:val="000A6349"/>
    <w:rsid w:val="000B0AD3"/>
    <w:rsid w:val="000B1692"/>
    <w:rsid w:val="000B3E3A"/>
    <w:rsid w:val="000B43D7"/>
    <w:rsid w:val="000B5FB3"/>
    <w:rsid w:val="000C1C38"/>
    <w:rsid w:val="000E2CAC"/>
    <w:rsid w:val="000E32ED"/>
    <w:rsid w:val="000E44CF"/>
    <w:rsid w:val="000F166B"/>
    <w:rsid w:val="001131EF"/>
    <w:rsid w:val="00123266"/>
    <w:rsid w:val="00127546"/>
    <w:rsid w:val="00152763"/>
    <w:rsid w:val="00153E4B"/>
    <w:rsid w:val="00170535"/>
    <w:rsid w:val="00170F19"/>
    <w:rsid w:val="001A4754"/>
    <w:rsid w:val="001D74A7"/>
    <w:rsid w:val="001E235B"/>
    <w:rsid w:val="00212857"/>
    <w:rsid w:val="00230A08"/>
    <w:rsid w:val="0025631C"/>
    <w:rsid w:val="00273B6C"/>
    <w:rsid w:val="0029226B"/>
    <w:rsid w:val="0029648F"/>
    <w:rsid w:val="002A603A"/>
    <w:rsid w:val="002B1535"/>
    <w:rsid w:val="002B2319"/>
    <w:rsid w:val="002B3DDC"/>
    <w:rsid w:val="002B4589"/>
    <w:rsid w:val="002C0668"/>
    <w:rsid w:val="002C4A81"/>
    <w:rsid w:val="002E59FB"/>
    <w:rsid w:val="002E5F53"/>
    <w:rsid w:val="002F1D82"/>
    <w:rsid w:val="00313CCB"/>
    <w:rsid w:val="0032480A"/>
    <w:rsid w:val="0032562B"/>
    <w:rsid w:val="00331046"/>
    <w:rsid w:val="0033632B"/>
    <w:rsid w:val="00340460"/>
    <w:rsid w:val="00344A00"/>
    <w:rsid w:val="00365425"/>
    <w:rsid w:val="00370050"/>
    <w:rsid w:val="00371C9A"/>
    <w:rsid w:val="00383B0E"/>
    <w:rsid w:val="003B18B7"/>
    <w:rsid w:val="003B6659"/>
    <w:rsid w:val="003B73BD"/>
    <w:rsid w:val="003C79A4"/>
    <w:rsid w:val="003E4BAB"/>
    <w:rsid w:val="00431FC3"/>
    <w:rsid w:val="00463BB5"/>
    <w:rsid w:val="00482841"/>
    <w:rsid w:val="00485708"/>
    <w:rsid w:val="00493311"/>
    <w:rsid w:val="004B421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68BB"/>
    <w:rsid w:val="00565814"/>
    <w:rsid w:val="00582C91"/>
    <w:rsid w:val="00590837"/>
    <w:rsid w:val="00597B2A"/>
    <w:rsid w:val="005A2E8C"/>
    <w:rsid w:val="005C4A2A"/>
    <w:rsid w:val="005C4D8E"/>
    <w:rsid w:val="005E437E"/>
    <w:rsid w:val="005F078D"/>
    <w:rsid w:val="00603C4A"/>
    <w:rsid w:val="00605193"/>
    <w:rsid w:val="00621808"/>
    <w:rsid w:val="0063769A"/>
    <w:rsid w:val="006441A9"/>
    <w:rsid w:val="006454D9"/>
    <w:rsid w:val="00656DA2"/>
    <w:rsid w:val="0066569A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A5F8F"/>
    <w:rsid w:val="006B248F"/>
    <w:rsid w:val="006D10DF"/>
    <w:rsid w:val="00727CE2"/>
    <w:rsid w:val="007500D8"/>
    <w:rsid w:val="0076612B"/>
    <w:rsid w:val="0078235C"/>
    <w:rsid w:val="00787462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84101"/>
    <w:rsid w:val="0088548C"/>
    <w:rsid w:val="008A40BC"/>
    <w:rsid w:val="008B518E"/>
    <w:rsid w:val="008C0AEB"/>
    <w:rsid w:val="008D4A69"/>
    <w:rsid w:val="008E0EE6"/>
    <w:rsid w:val="008E40B9"/>
    <w:rsid w:val="008F482C"/>
    <w:rsid w:val="00901EF8"/>
    <w:rsid w:val="009267D8"/>
    <w:rsid w:val="009300DB"/>
    <w:rsid w:val="00941E09"/>
    <w:rsid w:val="0095041A"/>
    <w:rsid w:val="00964789"/>
    <w:rsid w:val="0097163B"/>
    <w:rsid w:val="00972266"/>
    <w:rsid w:val="009B7ECC"/>
    <w:rsid w:val="009C48CD"/>
    <w:rsid w:val="009D3E17"/>
    <w:rsid w:val="009F56CC"/>
    <w:rsid w:val="00A056AE"/>
    <w:rsid w:val="00A212A2"/>
    <w:rsid w:val="00A41F02"/>
    <w:rsid w:val="00AB381B"/>
    <w:rsid w:val="00AB4FDD"/>
    <w:rsid w:val="00AC55E5"/>
    <w:rsid w:val="00AC7A58"/>
    <w:rsid w:val="00AD1514"/>
    <w:rsid w:val="00B107AA"/>
    <w:rsid w:val="00B26610"/>
    <w:rsid w:val="00B77168"/>
    <w:rsid w:val="00B864AA"/>
    <w:rsid w:val="00B87E6F"/>
    <w:rsid w:val="00B94922"/>
    <w:rsid w:val="00B9745C"/>
    <w:rsid w:val="00BA4F70"/>
    <w:rsid w:val="00BC00B4"/>
    <w:rsid w:val="00BC6650"/>
    <w:rsid w:val="00BE1123"/>
    <w:rsid w:val="00BF6354"/>
    <w:rsid w:val="00C04480"/>
    <w:rsid w:val="00C24C95"/>
    <w:rsid w:val="00C53E96"/>
    <w:rsid w:val="00C70BC5"/>
    <w:rsid w:val="00C75CDE"/>
    <w:rsid w:val="00C92E6E"/>
    <w:rsid w:val="00CD1399"/>
    <w:rsid w:val="00CE5C8B"/>
    <w:rsid w:val="00D12ED8"/>
    <w:rsid w:val="00D2746E"/>
    <w:rsid w:val="00D31F6C"/>
    <w:rsid w:val="00D33AFC"/>
    <w:rsid w:val="00D45720"/>
    <w:rsid w:val="00D457FD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4844"/>
    <w:rsid w:val="00DB7FE1"/>
    <w:rsid w:val="00DD3CFC"/>
    <w:rsid w:val="00E42356"/>
    <w:rsid w:val="00E450CE"/>
    <w:rsid w:val="00E47DD1"/>
    <w:rsid w:val="00E5067A"/>
    <w:rsid w:val="00E762F7"/>
    <w:rsid w:val="00E9282E"/>
    <w:rsid w:val="00E9767D"/>
    <w:rsid w:val="00EA5D67"/>
    <w:rsid w:val="00EB338A"/>
    <w:rsid w:val="00EB36B8"/>
    <w:rsid w:val="00EB5CA9"/>
    <w:rsid w:val="00EC14BE"/>
    <w:rsid w:val="00EC1AF1"/>
    <w:rsid w:val="00EC6E45"/>
    <w:rsid w:val="00ED059A"/>
    <w:rsid w:val="00ED167D"/>
    <w:rsid w:val="00ED34ED"/>
    <w:rsid w:val="00EE5292"/>
    <w:rsid w:val="00EF4D7A"/>
    <w:rsid w:val="00EF521A"/>
    <w:rsid w:val="00F23746"/>
    <w:rsid w:val="00F35FF7"/>
    <w:rsid w:val="00F375A9"/>
    <w:rsid w:val="00F54693"/>
    <w:rsid w:val="00F71992"/>
    <w:rsid w:val="00F82DC1"/>
    <w:rsid w:val="00F92207"/>
    <w:rsid w:val="00F959BE"/>
    <w:rsid w:val="00FD60DE"/>
    <w:rsid w:val="00FE3A8D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ECA4C8F-83B6-4F77-B890-3BCA9E59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9300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300D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300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00DB"/>
    <w:rPr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EE529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  <w:lang w:val="en-US" w:eastAsia="en-US"/>
    </w:rPr>
  </w:style>
  <w:style w:type="paragraph" w:styleId="ListParagraph">
    <w:name w:val="List Paragraph"/>
    <w:basedOn w:val="Normal"/>
    <w:uiPriority w:val="34"/>
    <w:qFormat/>
    <w:rsid w:val="008E4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JoinitC1</Template>
  <TotalTime>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tim.gibbs</dc:creator>
  <cp:lastModifiedBy>Kim Cinicola</cp:lastModifiedBy>
  <cp:revision>2</cp:revision>
  <cp:lastPrinted>2011-03-29T10:54:00Z</cp:lastPrinted>
  <dcterms:created xsi:type="dcterms:W3CDTF">2022-09-14T17:36:00Z</dcterms:created>
  <dcterms:modified xsi:type="dcterms:W3CDTF">2022-09-14T17:36:00Z</dcterms:modified>
</cp:coreProperties>
</file>