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C0743D" w:rsidRPr="008A3073" w:rsidRDefault="00C0743D">
      <w:pPr>
        <w:rPr>
          <w:sz w:val="2"/>
        </w:rPr>
      </w:pPr>
    </w:p>
    <w:tbl>
      <w:tblPr>
        <w:tblStyle w:val="TableGrid"/>
        <w:tblW w:w="15458" w:type="dxa"/>
        <w:tblLook w:val="04A0" w:firstRow="1" w:lastRow="0" w:firstColumn="1" w:lastColumn="0" w:noHBand="0" w:noVBand="1"/>
      </w:tblPr>
      <w:tblGrid>
        <w:gridCol w:w="2207"/>
        <w:gridCol w:w="2208"/>
        <w:gridCol w:w="2208"/>
        <w:gridCol w:w="2209"/>
        <w:gridCol w:w="2208"/>
        <w:gridCol w:w="2209"/>
        <w:gridCol w:w="2209"/>
      </w:tblGrid>
      <w:tr w:rsidR="00BC4E9A" w:rsidRPr="00AB46A4" w14:paraId="18B7EC62" w14:textId="77777777" w:rsidTr="38D33320">
        <w:trPr>
          <w:trHeight w:val="510"/>
        </w:trPr>
        <w:tc>
          <w:tcPr>
            <w:tcW w:w="220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37501D" w14:textId="77777777" w:rsidR="00BC4E9A" w:rsidRPr="0056084F" w:rsidRDefault="00BC4E9A" w:rsidP="00AB46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E7E4B7B" wp14:editId="4E22A904">
                  <wp:extent cx="564543" cy="597055"/>
                  <wp:effectExtent l="0" t="0" r="698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uishton Icon White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98" t="16668" r="17509" b="15973"/>
                          <a:stretch/>
                        </pic:blipFill>
                        <pic:spPr bwMode="auto">
                          <a:xfrm>
                            <a:off x="0" y="0"/>
                            <a:ext cx="596149" cy="630482"/>
                          </a:xfrm>
                          <a:prstGeom prst="rect">
                            <a:avLst/>
                          </a:prstGeom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5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257923" w14:textId="246DD902" w:rsidR="00BC4E9A" w:rsidRPr="009C53D3" w:rsidRDefault="00DB3E0E" w:rsidP="00807D4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2025-26</w:t>
            </w:r>
            <w:r w:rsidR="00C0743D" w:rsidRPr="7A8330EA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807D44">
              <w:rPr>
                <w:rFonts w:ascii="Arial" w:hAnsi="Arial" w:cs="Arial"/>
                <w:b/>
                <w:bCs/>
                <w:sz w:val="28"/>
                <w:szCs w:val="28"/>
              </w:rPr>
              <w:t>Reception</w:t>
            </w:r>
            <w:r w:rsidR="00BC4E9A" w:rsidRPr="7A8330EA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Curriculum Overview</w:t>
            </w:r>
          </w:p>
        </w:tc>
      </w:tr>
      <w:tr w:rsidR="00E74A79" w:rsidRPr="00AB46A4" w14:paraId="5DAB6C7B" w14:textId="77777777" w:rsidTr="38D33320">
        <w:trPr>
          <w:trHeight w:val="255"/>
        </w:trPr>
        <w:tc>
          <w:tcPr>
            <w:tcW w:w="2207" w:type="dxa"/>
            <w:vMerge/>
            <w:vAlign w:val="center"/>
          </w:tcPr>
          <w:p w14:paraId="02EB378F" w14:textId="77777777" w:rsidR="00BC4E9A" w:rsidRPr="0056084F" w:rsidRDefault="00BC4E9A" w:rsidP="009C53D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08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A05A809" w14:textId="77777777" w:rsidR="00BC4E9A" w:rsidRPr="0056084F" w:rsidRDefault="00BC4E9A" w:rsidP="009C53D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08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A39BBE3" w14:textId="77777777" w:rsidR="00BC4E9A" w:rsidRPr="0056084F" w:rsidRDefault="00BC4E9A" w:rsidP="009C53D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09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1C8F396" w14:textId="77777777" w:rsidR="00BC4E9A" w:rsidRPr="0056084F" w:rsidRDefault="00BC4E9A" w:rsidP="009C53D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08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2A3D3EC" w14:textId="77777777" w:rsidR="00BC4E9A" w:rsidRPr="0056084F" w:rsidRDefault="00BC4E9A" w:rsidP="009C53D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09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D0B940D" w14:textId="77777777" w:rsidR="00BC4E9A" w:rsidRPr="0056084F" w:rsidRDefault="00BC4E9A" w:rsidP="009C53D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09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E27B00A" w14:textId="77777777" w:rsidR="00BC4E9A" w:rsidRPr="0056084F" w:rsidRDefault="00BC4E9A" w:rsidP="009C53D3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74A79" w:rsidRPr="00AB46A4" w14:paraId="20E7C5B7" w14:textId="77777777" w:rsidTr="38D33320">
        <w:trPr>
          <w:trHeight w:val="255"/>
        </w:trPr>
        <w:tc>
          <w:tcPr>
            <w:tcW w:w="2207" w:type="dxa"/>
            <w:vMerge/>
            <w:vAlign w:val="center"/>
          </w:tcPr>
          <w:p w14:paraId="60061E4C" w14:textId="77777777" w:rsidR="00BC4E9A" w:rsidRPr="0056084F" w:rsidRDefault="00BC4E9A" w:rsidP="009C53D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08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F7054F" w14:textId="77777777" w:rsidR="00BC4E9A" w:rsidRDefault="00BC4E9A" w:rsidP="009C53D3">
            <w:pPr>
              <w:jc w:val="center"/>
              <w:rPr>
                <w:rFonts w:ascii="Arial" w:hAnsi="Arial" w:cs="Arial"/>
                <w:b/>
              </w:rPr>
            </w:pPr>
            <w:r w:rsidRPr="0056084F">
              <w:rPr>
                <w:rFonts w:ascii="Arial" w:hAnsi="Arial" w:cs="Arial"/>
                <w:b/>
              </w:rPr>
              <w:t>Autumn 1</w:t>
            </w:r>
          </w:p>
          <w:p w14:paraId="25348F9F" w14:textId="7727CBFF" w:rsidR="00807D44" w:rsidRPr="0056084F" w:rsidRDefault="00807D44" w:rsidP="009C53D3">
            <w:pPr>
              <w:jc w:val="center"/>
              <w:rPr>
                <w:rFonts w:ascii="Arial" w:hAnsi="Arial" w:cs="Arial"/>
                <w:b/>
              </w:rPr>
            </w:pPr>
            <w:r w:rsidRPr="008C1CDE">
              <w:rPr>
                <w:rFonts w:ascii="Arial" w:hAnsi="Arial" w:cs="Arial"/>
                <w:b/>
                <w:highlight w:val="yellow"/>
              </w:rPr>
              <w:t>RBA- 3 weeks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208" w:type="dxa"/>
            <w:shd w:val="clear" w:color="auto" w:fill="F2F2F2" w:themeFill="background1" w:themeFillShade="F2"/>
            <w:vAlign w:val="center"/>
          </w:tcPr>
          <w:p w14:paraId="36FBB015" w14:textId="77777777" w:rsidR="00BC4E9A" w:rsidRPr="0056084F" w:rsidRDefault="00BC4E9A" w:rsidP="009C53D3">
            <w:pPr>
              <w:jc w:val="center"/>
              <w:rPr>
                <w:rFonts w:ascii="Arial" w:hAnsi="Arial" w:cs="Arial"/>
                <w:b/>
              </w:rPr>
            </w:pPr>
            <w:r w:rsidRPr="0056084F">
              <w:rPr>
                <w:rFonts w:ascii="Arial" w:hAnsi="Arial" w:cs="Arial"/>
                <w:b/>
              </w:rPr>
              <w:t>Autumn 2</w:t>
            </w:r>
          </w:p>
        </w:tc>
        <w:tc>
          <w:tcPr>
            <w:tcW w:w="2209" w:type="dxa"/>
            <w:shd w:val="clear" w:color="auto" w:fill="F2F2F2" w:themeFill="background1" w:themeFillShade="F2"/>
            <w:vAlign w:val="center"/>
          </w:tcPr>
          <w:p w14:paraId="5D42A144" w14:textId="77777777" w:rsidR="00BC4E9A" w:rsidRPr="0056084F" w:rsidRDefault="00BC4E9A" w:rsidP="009C53D3">
            <w:pPr>
              <w:jc w:val="center"/>
              <w:rPr>
                <w:rFonts w:ascii="Arial" w:hAnsi="Arial" w:cs="Arial"/>
                <w:b/>
              </w:rPr>
            </w:pPr>
            <w:r w:rsidRPr="0056084F">
              <w:rPr>
                <w:rFonts w:ascii="Arial" w:hAnsi="Arial" w:cs="Arial"/>
                <w:b/>
              </w:rPr>
              <w:t>Spring 1</w:t>
            </w:r>
          </w:p>
        </w:tc>
        <w:tc>
          <w:tcPr>
            <w:tcW w:w="2208" w:type="dxa"/>
            <w:shd w:val="clear" w:color="auto" w:fill="F2F2F2" w:themeFill="background1" w:themeFillShade="F2"/>
            <w:vAlign w:val="center"/>
          </w:tcPr>
          <w:p w14:paraId="17CC00DC" w14:textId="77777777" w:rsidR="00BC4E9A" w:rsidRPr="0056084F" w:rsidRDefault="00BC4E9A" w:rsidP="009C53D3">
            <w:pPr>
              <w:jc w:val="center"/>
              <w:rPr>
                <w:rFonts w:ascii="Arial" w:hAnsi="Arial" w:cs="Arial"/>
                <w:b/>
              </w:rPr>
            </w:pPr>
            <w:r w:rsidRPr="0056084F">
              <w:rPr>
                <w:rFonts w:ascii="Arial" w:hAnsi="Arial" w:cs="Arial"/>
                <w:b/>
              </w:rPr>
              <w:t>Spring 2</w:t>
            </w:r>
          </w:p>
        </w:tc>
        <w:tc>
          <w:tcPr>
            <w:tcW w:w="2209" w:type="dxa"/>
            <w:shd w:val="clear" w:color="auto" w:fill="F2F2F2" w:themeFill="background1" w:themeFillShade="F2"/>
            <w:vAlign w:val="center"/>
          </w:tcPr>
          <w:p w14:paraId="0DCEF34A" w14:textId="77777777" w:rsidR="00BC4E9A" w:rsidRPr="0056084F" w:rsidRDefault="00BC4E9A" w:rsidP="009C53D3">
            <w:pPr>
              <w:jc w:val="center"/>
              <w:rPr>
                <w:rFonts w:ascii="Arial" w:hAnsi="Arial" w:cs="Arial"/>
                <w:b/>
              </w:rPr>
            </w:pPr>
            <w:r w:rsidRPr="0056084F">
              <w:rPr>
                <w:rFonts w:ascii="Arial" w:hAnsi="Arial" w:cs="Arial"/>
                <w:b/>
              </w:rPr>
              <w:t>Summer 1</w:t>
            </w:r>
          </w:p>
        </w:tc>
        <w:tc>
          <w:tcPr>
            <w:tcW w:w="2209" w:type="dxa"/>
            <w:shd w:val="clear" w:color="auto" w:fill="F2F2F2" w:themeFill="background1" w:themeFillShade="F2"/>
            <w:vAlign w:val="center"/>
          </w:tcPr>
          <w:p w14:paraId="2D702784" w14:textId="77777777" w:rsidR="00BC4E9A" w:rsidRPr="0056084F" w:rsidRDefault="00BC4E9A" w:rsidP="009C53D3">
            <w:pPr>
              <w:jc w:val="center"/>
              <w:rPr>
                <w:rFonts w:ascii="Arial" w:hAnsi="Arial" w:cs="Arial"/>
                <w:b/>
              </w:rPr>
            </w:pPr>
            <w:r w:rsidRPr="0056084F">
              <w:rPr>
                <w:rFonts w:ascii="Arial" w:hAnsi="Arial" w:cs="Arial"/>
                <w:b/>
              </w:rPr>
              <w:t>Summer 2</w:t>
            </w:r>
          </w:p>
        </w:tc>
      </w:tr>
      <w:tr w:rsidR="00E74A79" w:rsidRPr="00AB46A4" w14:paraId="2194B5D8" w14:textId="77777777" w:rsidTr="38D33320">
        <w:trPr>
          <w:trHeight w:val="521"/>
        </w:trPr>
        <w:tc>
          <w:tcPr>
            <w:tcW w:w="2207" w:type="dxa"/>
            <w:shd w:val="clear" w:color="auto" w:fill="F2F2F2" w:themeFill="background1" w:themeFillShade="F2"/>
            <w:vAlign w:val="center"/>
          </w:tcPr>
          <w:p w14:paraId="4A6FE20F" w14:textId="77777777" w:rsidR="009C53D3" w:rsidRPr="0056084F" w:rsidRDefault="009C53D3" w:rsidP="009C53D3">
            <w:pPr>
              <w:jc w:val="center"/>
              <w:rPr>
                <w:rFonts w:ascii="Arial" w:hAnsi="Arial" w:cs="Arial"/>
                <w:b/>
              </w:rPr>
            </w:pPr>
            <w:r w:rsidRPr="0056084F">
              <w:rPr>
                <w:rFonts w:ascii="Arial" w:hAnsi="Arial" w:cs="Arial"/>
                <w:b/>
              </w:rPr>
              <w:t xml:space="preserve">Pivotal Domain </w:t>
            </w:r>
          </w:p>
          <w:p w14:paraId="6A2E1AEA" w14:textId="77777777" w:rsidR="009C53D3" w:rsidRPr="0056084F" w:rsidRDefault="009C53D3" w:rsidP="009C53D3">
            <w:pPr>
              <w:jc w:val="center"/>
              <w:rPr>
                <w:rFonts w:ascii="Arial" w:hAnsi="Arial" w:cs="Arial"/>
                <w:b/>
              </w:rPr>
            </w:pPr>
            <w:r w:rsidRPr="0056084F">
              <w:rPr>
                <w:rFonts w:ascii="Arial" w:hAnsi="Arial" w:cs="Arial"/>
                <w:b/>
              </w:rPr>
              <w:t>&amp; Topic Focus</w:t>
            </w:r>
          </w:p>
        </w:tc>
        <w:tc>
          <w:tcPr>
            <w:tcW w:w="2208" w:type="dxa"/>
            <w:shd w:val="clear" w:color="auto" w:fill="F2F2F2" w:themeFill="background1" w:themeFillShade="F2"/>
            <w:vAlign w:val="center"/>
          </w:tcPr>
          <w:p w14:paraId="44EAFD9C" w14:textId="0FC11D92" w:rsidR="009C53D3" w:rsidRPr="0056084F" w:rsidRDefault="00215A23" w:rsidP="357B0AC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Science and Tech</w:t>
            </w:r>
          </w:p>
        </w:tc>
        <w:tc>
          <w:tcPr>
            <w:tcW w:w="2208" w:type="dxa"/>
            <w:shd w:val="clear" w:color="auto" w:fill="F2F2F2" w:themeFill="background1" w:themeFillShade="F2"/>
            <w:vAlign w:val="center"/>
          </w:tcPr>
          <w:p w14:paraId="4B94D5A5" w14:textId="6557E8AC" w:rsidR="009C53D3" w:rsidRPr="0056084F" w:rsidRDefault="00215A23" w:rsidP="357B0AC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Place and Time</w:t>
            </w:r>
            <w:r w:rsidR="002762EE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2209" w:type="dxa"/>
            <w:shd w:val="clear" w:color="auto" w:fill="F2F2F2" w:themeFill="background1" w:themeFillShade="F2"/>
            <w:vAlign w:val="center"/>
          </w:tcPr>
          <w:p w14:paraId="3DEEC669" w14:textId="0792EAD6" w:rsidR="009C53D3" w:rsidRPr="0056084F" w:rsidRDefault="001F3A18" w:rsidP="357B0AC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Science and Tech</w:t>
            </w:r>
          </w:p>
        </w:tc>
        <w:tc>
          <w:tcPr>
            <w:tcW w:w="2208" w:type="dxa"/>
            <w:shd w:val="clear" w:color="auto" w:fill="F2F2F2" w:themeFill="background1" w:themeFillShade="F2"/>
            <w:vAlign w:val="center"/>
          </w:tcPr>
          <w:p w14:paraId="3656B9AB" w14:textId="4990A996" w:rsidR="009C53D3" w:rsidRPr="0056084F" w:rsidRDefault="005D71B0" w:rsidP="357B0AC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Place and Time</w:t>
            </w:r>
          </w:p>
        </w:tc>
        <w:tc>
          <w:tcPr>
            <w:tcW w:w="2209" w:type="dxa"/>
            <w:shd w:val="clear" w:color="auto" w:fill="F2F2F2" w:themeFill="background1" w:themeFillShade="F2"/>
            <w:vAlign w:val="center"/>
          </w:tcPr>
          <w:p w14:paraId="45FB0818" w14:textId="53740667" w:rsidR="009C53D3" w:rsidRPr="0056084F" w:rsidRDefault="00D82EC9" w:rsidP="357B0AC6">
            <w:pPr>
              <w:spacing w:line="259" w:lineRule="auto"/>
              <w:jc w:val="center"/>
            </w:pPr>
            <w:r>
              <w:rPr>
                <w:rFonts w:ascii="Arial" w:hAnsi="Arial" w:cs="Arial"/>
                <w:b/>
                <w:bCs/>
              </w:rPr>
              <w:t>Science and Tech</w:t>
            </w:r>
          </w:p>
        </w:tc>
        <w:tc>
          <w:tcPr>
            <w:tcW w:w="2209" w:type="dxa"/>
            <w:shd w:val="clear" w:color="auto" w:fill="F2F2F2" w:themeFill="background1" w:themeFillShade="F2"/>
            <w:vAlign w:val="center"/>
          </w:tcPr>
          <w:p w14:paraId="049F31CB" w14:textId="269442AF" w:rsidR="009C53D3" w:rsidRPr="0056084F" w:rsidRDefault="00D82EC9" w:rsidP="357B0AC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Place and Time</w:t>
            </w:r>
          </w:p>
        </w:tc>
      </w:tr>
      <w:tr w:rsidR="00E74A79" w:rsidRPr="00AB46A4" w14:paraId="0A774A57" w14:textId="77777777" w:rsidTr="38D33320">
        <w:trPr>
          <w:trHeight w:val="511"/>
        </w:trPr>
        <w:tc>
          <w:tcPr>
            <w:tcW w:w="2207" w:type="dxa"/>
            <w:shd w:val="clear" w:color="auto" w:fill="33B28B"/>
            <w:vAlign w:val="center"/>
          </w:tcPr>
          <w:p w14:paraId="247801FF" w14:textId="77777777" w:rsidR="009C53D3" w:rsidRPr="00245B6A" w:rsidRDefault="009C53D3" w:rsidP="009C53D3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 w:rsidRPr="00245B6A">
              <w:rPr>
                <w:rFonts w:ascii="Arial" w:hAnsi="Arial" w:cs="Arial"/>
                <w:color w:val="FFFFFF" w:themeColor="background1"/>
              </w:rPr>
              <w:t>Science &amp; Technology</w:t>
            </w:r>
          </w:p>
        </w:tc>
        <w:tc>
          <w:tcPr>
            <w:tcW w:w="2208" w:type="dxa"/>
          </w:tcPr>
          <w:p w14:paraId="7C31498E" w14:textId="77777777" w:rsidR="005629C9" w:rsidRDefault="005629C9" w:rsidP="357B0AC6">
            <w:pPr>
              <w:pStyle w:val="ListParagraph"/>
              <w:ind w:left="0"/>
              <w:jc w:val="center"/>
              <w:rPr>
                <w:rFonts w:ascii="Arial" w:eastAsia="Arial" w:hAnsi="Arial" w:cs="Arial"/>
                <w:bCs/>
              </w:rPr>
            </w:pPr>
          </w:p>
          <w:p w14:paraId="53128261" w14:textId="4EC485B5" w:rsidR="00807D44" w:rsidRPr="00D045FD" w:rsidRDefault="00D045FD" w:rsidP="357B0AC6">
            <w:pPr>
              <w:pStyle w:val="ListParagraph"/>
              <w:ind w:left="0"/>
              <w:jc w:val="center"/>
              <w:rPr>
                <w:rFonts w:ascii="Arial" w:eastAsia="Arial" w:hAnsi="Arial" w:cs="Arial"/>
                <w:b/>
                <w:bCs/>
              </w:rPr>
            </w:pPr>
            <w:r w:rsidRPr="00D045FD">
              <w:rPr>
                <w:rFonts w:ascii="Arial" w:eastAsia="Arial" w:hAnsi="Arial" w:cs="Arial"/>
                <w:b/>
                <w:bCs/>
              </w:rPr>
              <w:t xml:space="preserve">Body parts </w:t>
            </w:r>
          </w:p>
        </w:tc>
        <w:tc>
          <w:tcPr>
            <w:tcW w:w="2208" w:type="dxa"/>
          </w:tcPr>
          <w:p w14:paraId="2D0D29FD" w14:textId="77777777" w:rsidR="009C53D3" w:rsidRDefault="009C53D3" w:rsidP="00215A23">
            <w:pPr>
              <w:jc w:val="center"/>
              <w:rPr>
                <w:rFonts w:ascii="Arial" w:hAnsi="Arial" w:cs="Arial"/>
              </w:rPr>
            </w:pPr>
          </w:p>
          <w:p w14:paraId="62486C05" w14:textId="4F8A1513" w:rsidR="00215A23" w:rsidRPr="00215A23" w:rsidRDefault="00215A23" w:rsidP="00215A23">
            <w:pPr>
              <w:jc w:val="center"/>
              <w:rPr>
                <w:rFonts w:ascii="Arial" w:hAnsi="Arial" w:cs="Arial"/>
                <w:b/>
              </w:rPr>
            </w:pPr>
            <w:r w:rsidRPr="00215A23">
              <w:rPr>
                <w:rFonts w:ascii="Arial" w:hAnsi="Arial" w:cs="Arial"/>
                <w:b/>
              </w:rPr>
              <w:t>Growing up timeline</w:t>
            </w:r>
          </w:p>
        </w:tc>
        <w:tc>
          <w:tcPr>
            <w:tcW w:w="2209" w:type="dxa"/>
          </w:tcPr>
          <w:p w14:paraId="54945EBD" w14:textId="5B035A11" w:rsidR="00333D20" w:rsidRPr="00333D20" w:rsidRDefault="00333D20" w:rsidP="00285F80">
            <w:pPr>
              <w:ind w:left="360"/>
              <w:rPr>
                <w:rFonts w:ascii="Arial" w:eastAsia="Arial" w:hAnsi="Arial" w:cs="Arial"/>
                <w:bCs/>
              </w:rPr>
            </w:pPr>
          </w:p>
          <w:p w14:paraId="5ADD7E1B" w14:textId="77777777" w:rsidR="006522A3" w:rsidRDefault="006522A3" w:rsidP="006522A3">
            <w:pPr>
              <w:jc w:val="center"/>
              <w:rPr>
                <w:rFonts w:ascii="Arial" w:hAnsi="Arial" w:cs="Arial"/>
                <w:b/>
                <w:bCs/>
              </w:rPr>
            </w:pPr>
            <w:r w:rsidRPr="00933FFD">
              <w:rPr>
                <w:rFonts w:ascii="Arial" w:hAnsi="Arial" w:cs="Arial"/>
                <w:b/>
                <w:bCs/>
              </w:rPr>
              <w:t xml:space="preserve">Space </w:t>
            </w:r>
          </w:p>
          <w:p w14:paraId="7E3BAD84" w14:textId="77777777" w:rsidR="006522A3" w:rsidRDefault="006522A3" w:rsidP="006522A3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101652C" w14:textId="22649938" w:rsidR="009C53D3" w:rsidRDefault="009C53D3" w:rsidP="0005130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8" w:type="dxa"/>
          </w:tcPr>
          <w:p w14:paraId="1F84603A" w14:textId="77777777" w:rsidR="009C53D3" w:rsidRDefault="009C53D3" w:rsidP="001F3A18">
            <w:pPr>
              <w:ind w:left="360"/>
              <w:jc w:val="center"/>
              <w:rPr>
                <w:rFonts w:ascii="Arial" w:hAnsi="Arial" w:cs="Arial"/>
                <w:b/>
                <w:bCs/>
              </w:rPr>
            </w:pPr>
          </w:p>
          <w:p w14:paraId="4B99056E" w14:textId="207ABBD3" w:rsidR="000F06B3" w:rsidRPr="00AB46A4" w:rsidRDefault="000F06B3" w:rsidP="001F3A18">
            <w:pPr>
              <w:ind w:left="3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9" w:type="dxa"/>
          </w:tcPr>
          <w:p w14:paraId="54A605BA" w14:textId="77777777" w:rsidR="00051301" w:rsidRDefault="00051301" w:rsidP="00051301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C71C2AD" w14:textId="2346227E" w:rsidR="00051301" w:rsidRDefault="00051301" w:rsidP="0005130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Growing/planting </w:t>
            </w:r>
          </w:p>
          <w:p w14:paraId="1299C43A" w14:textId="70AA249A" w:rsidR="009C53D3" w:rsidRDefault="009C53D3" w:rsidP="357B0AC6">
            <w:pPr>
              <w:ind w:left="360"/>
              <w:rPr>
                <w:rFonts w:ascii="Arial" w:eastAsia="Arial" w:hAnsi="Arial" w:cs="Arial"/>
                <w:sz w:val="19"/>
                <w:szCs w:val="19"/>
              </w:rPr>
            </w:pPr>
          </w:p>
        </w:tc>
        <w:tc>
          <w:tcPr>
            <w:tcW w:w="2209" w:type="dxa"/>
          </w:tcPr>
          <w:p w14:paraId="4DDBEF00" w14:textId="0D6B0E10" w:rsidR="009C53D3" w:rsidRPr="00AB46A4" w:rsidRDefault="009C53D3" w:rsidP="357B0AC6">
            <w:pPr>
              <w:pStyle w:val="ListParagraph"/>
              <w:ind w:left="0"/>
              <w:jc w:val="center"/>
              <w:rPr>
                <w:rFonts w:ascii="Arial" w:eastAsia="Arial" w:hAnsi="Arial" w:cs="Arial"/>
                <w:b/>
                <w:bCs/>
              </w:rPr>
            </w:pPr>
          </w:p>
        </w:tc>
      </w:tr>
      <w:tr w:rsidR="00E74A79" w:rsidRPr="00AB46A4" w14:paraId="64829414" w14:textId="77777777" w:rsidTr="38D33320">
        <w:trPr>
          <w:trHeight w:val="266"/>
        </w:trPr>
        <w:tc>
          <w:tcPr>
            <w:tcW w:w="2207" w:type="dxa"/>
            <w:shd w:val="clear" w:color="auto" w:fill="BE0042"/>
            <w:vAlign w:val="center"/>
          </w:tcPr>
          <w:p w14:paraId="01C190A0" w14:textId="77777777" w:rsidR="009C53D3" w:rsidRPr="00245B6A" w:rsidRDefault="009C53D3" w:rsidP="009C53D3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 w:rsidRPr="00807D44">
              <w:rPr>
                <w:rFonts w:ascii="Arial" w:hAnsi="Arial" w:cs="Arial"/>
              </w:rPr>
              <w:t>Place</w:t>
            </w:r>
            <w:r w:rsidRPr="00807D44">
              <w:rPr>
                <w:rFonts w:ascii="Arial" w:hAnsi="Arial" w:cs="Arial"/>
                <w:color w:val="FFFFFF" w:themeColor="background1"/>
              </w:rPr>
              <w:t xml:space="preserve"> &amp; Time</w:t>
            </w:r>
          </w:p>
        </w:tc>
        <w:tc>
          <w:tcPr>
            <w:tcW w:w="2208" w:type="dxa"/>
            <w:vAlign w:val="center"/>
          </w:tcPr>
          <w:p w14:paraId="3461D779" w14:textId="5D14DF96" w:rsidR="009C53D3" w:rsidRDefault="00167BF3" w:rsidP="00167BF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</w:t>
            </w:r>
            <w:r w:rsidR="00C749E7">
              <w:rPr>
                <w:rFonts w:ascii="Arial" w:hAnsi="Arial" w:cs="Arial"/>
                <w:b/>
                <w:bCs/>
              </w:rPr>
              <w:t>e and my family</w:t>
            </w:r>
          </w:p>
        </w:tc>
        <w:tc>
          <w:tcPr>
            <w:tcW w:w="2208" w:type="dxa"/>
            <w:vAlign w:val="center"/>
          </w:tcPr>
          <w:p w14:paraId="3CF2D8B6" w14:textId="5A21779D" w:rsidR="00D82EC9" w:rsidRPr="00AB46A4" w:rsidRDefault="008A0CEA" w:rsidP="00BF1983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Kapow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- Outdoor adventures </w:t>
            </w:r>
          </w:p>
        </w:tc>
        <w:tc>
          <w:tcPr>
            <w:tcW w:w="2209" w:type="dxa"/>
            <w:vAlign w:val="center"/>
          </w:tcPr>
          <w:p w14:paraId="1352C5D6" w14:textId="77777777" w:rsidR="00AA72D9" w:rsidRDefault="00AA72D9" w:rsidP="00AA72D9">
            <w:pPr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272C2405" w14:textId="77777777" w:rsidR="00051301" w:rsidRPr="00933FFD" w:rsidRDefault="00051301" w:rsidP="0005130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Dinosaurs </w:t>
            </w:r>
          </w:p>
          <w:p w14:paraId="277D3DD8" w14:textId="77777777" w:rsidR="00AA72D9" w:rsidRDefault="00AA72D9" w:rsidP="00AA72D9">
            <w:pPr>
              <w:jc w:val="center"/>
              <w:rPr>
                <w:rFonts w:ascii="Arial" w:hAnsi="Arial" w:cs="Arial"/>
                <w:b/>
                <w:bCs/>
                <w:highlight w:val="yellow"/>
              </w:rPr>
            </w:pPr>
          </w:p>
          <w:p w14:paraId="0FB78278" w14:textId="2FAACCB6" w:rsidR="00D82EC9" w:rsidRDefault="00D82EC9" w:rsidP="00AA72D9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8" w:type="dxa"/>
            <w:vAlign w:val="center"/>
          </w:tcPr>
          <w:p w14:paraId="1FC39945" w14:textId="7BE624C2" w:rsidR="00D31757" w:rsidRPr="00AB46A4" w:rsidRDefault="005D71B0" w:rsidP="005D71B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Our </w:t>
            </w:r>
            <w:r w:rsidR="00E95610">
              <w:rPr>
                <w:rFonts w:ascii="Arial" w:hAnsi="Arial" w:cs="Arial"/>
                <w:b/>
                <w:bCs/>
              </w:rPr>
              <w:t xml:space="preserve">local </w:t>
            </w:r>
            <w:r>
              <w:rPr>
                <w:rFonts w:ascii="Arial" w:hAnsi="Arial" w:cs="Arial"/>
                <w:b/>
                <w:bCs/>
              </w:rPr>
              <w:t xml:space="preserve">environment </w:t>
            </w:r>
          </w:p>
        </w:tc>
        <w:tc>
          <w:tcPr>
            <w:tcW w:w="2209" w:type="dxa"/>
            <w:vAlign w:val="center"/>
          </w:tcPr>
          <w:p w14:paraId="0562CB0E" w14:textId="58FE8856" w:rsidR="009C53D3" w:rsidRDefault="009518B1" w:rsidP="7A0CEA94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Kapow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- </w:t>
            </w:r>
            <w:r w:rsidR="00167BF3">
              <w:rPr>
                <w:rFonts w:ascii="Arial" w:hAnsi="Arial" w:cs="Arial"/>
                <w:b/>
                <w:bCs/>
              </w:rPr>
              <w:t xml:space="preserve">Exploring maps </w:t>
            </w:r>
          </w:p>
        </w:tc>
        <w:tc>
          <w:tcPr>
            <w:tcW w:w="2209" w:type="dxa"/>
            <w:vAlign w:val="center"/>
          </w:tcPr>
          <w:p w14:paraId="34CE0A41" w14:textId="74654536" w:rsidR="009C53D3" w:rsidRPr="00AB46A4" w:rsidRDefault="008A0CEA" w:rsidP="008A0CEA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Kapow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- Around the World </w:t>
            </w:r>
          </w:p>
        </w:tc>
      </w:tr>
      <w:tr w:rsidR="00E74A79" w:rsidRPr="00AB46A4" w14:paraId="099B4CEF" w14:textId="77777777" w:rsidTr="00E74A79">
        <w:trPr>
          <w:trHeight w:val="1665"/>
        </w:trPr>
        <w:tc>
          <w:tcPr>
            <w:tcW w:w="2207" w:type="dxa"/>
            <w:shd w:val="clear" w:color="auto" w:fill="E3B928"/>
            <w:vAlign w:val="center"/>
          </w:tcPr>
          <w:p w14:paraId="21AEC961" w14:textId="77777777" w:rsidR="009C53D3" w:rsidRDefault="009C53D3" w:rsidP="009C53D3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 w:rsidRPr="00245B6A">
              <w:rPr>
                <w:rFonts w:ascii="Arial" w:hAnsi="Arial" w:cs="Arial"/>
                <w:color w:val="FFFFFF" w:themeColor="background1"/>
              </w:rPr>
              <w:t>Communication, Language &amp; Literacy</w:t>
            </w:r>
          </w:p>
          <w:p w14:paraId="76F128F9" w14:textId="59CADC44" w:rsidR="00D82EC9" w:rsidRDefault="00D82EC9" w:rsidP="009C53D3">
            <w:pPr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14:paraId="5671078D" w14:textId="0C0DAB9C" w:rsidR="005033C9" w:rsidRDefault="005033C9" w:rsidP="009C53D3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t xml:space="preserve">Drawing Club </w:t>
            </w:r>
          </w:p>
          <w:p w14:paraId="2A8FF54A" w14:textId="568A0B49" w:rsidR="00D82EC9" w:rsidRPr="00245B6A" w:rsidRDefault="00D82EC9" w:rsidP="009C53D3">
            <w:pPr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  <w:tc>
          <w:tcPr>
            <w:tcW w:w="2208" w:type="dxa"/>
          </w:tcPr>
          <w:p w14:paraId="4F676628" w14:textId="2224E914" w:rsidR="00C749E7" w:rsidRPr="00C749E7" w:rsidRDefault="00C749E7" w:rsidP="357B0AC6">
            <w:pPr>
              <w:jc w:val="center"/>
              <w:rPr>
                <w:rFonts w:ascii="Arial" w:hAnsi="Arial" w:cs="Arial"/>
                <w:b/>
                <w:bCs/>
              </w:rPr>
            </w:pPr>
            <w:r w:rsidRPr="00C749E7">
              <w:rPr>
                <w:rFonts w:ascii="Arial" w:hAnsi="Arial" w:cs="Arial"/>
                <w:b/>
                <w:bCs/>
              </w:rPr>
              <w:t xml:space="preserve">RBA- CLL </w:t>
            </w:r>
          </w:p>
          <w:p w14:paraId="0E5B3B03" w14:textId="77777777" w:rsidR="00A352EA" w:rsidRDefault="4AC0E617" w:rsidP="357B0AC6">
            <w:pPr>
              <w:jc w:val="center"/>
              <w:rPr>
                <w:rFonts w:ascii="Arial" w:hAnsi="Arial" w:cs="Arial"/>
                <w:b/>
                <w:bCs/>
                <w:color w:val="FFC000" w:themeColor="accent4"/>
              </w:rPr>
            </w:pPr>
            <w:r w:rsidRPr="7A8330EA">
              <w:rPr>
                <w:rFonts w:ascii="Arial" w:hAnsi="Arial" w:cs="Arial"/>
                <w:b/>
                <w:bCs/>
                <w:color w:val="FFC000" w:themeColor="accent4"/>
              </w:rPr>
              <w:t>‘</w:t>
            </w:r>
            <w:proofErr w:type="spellStart"/>
            <w:r w:rsidR="00807D44">
              <w:rPr>
                <w:rFonts w:ascii="Arial" w:hAnsi="Arial" w:cs="Arial"/>
                <w:b/>
                <w:bCs/>
                <w:color w:val="FFC000" w:themeColor="accent4"/>
              </w:rPr>
              <w:t>SuperDuper</w:t>
            </w:r>
            <w:proofErr w:type="spellEnd"/>
            <w:r w:rsidR="00807D44">
              <w:rPr>
                <w:rFonts w:ascii="Arial" w:hAnsi="Arial" w:cs="Arial"/>
                <w:b/>
                <w:bCs/>
                <w:color w:val="FFC000" w:themeColor="accent4"/>
              </w:rPr>
              <w:t xml:space="preserve"> Me’</w:t>
            </w:r>
          </w:p>
          <w:p w14:paraId="70E3C75F" w14:textId="1FC6DFC3" w:rsidR="4AC0E617" w:rsidRDefault="00A352EA" w:rsidP="357B0AC6">
            <w:pPr>
              <w:jc w:val="center"/>
              <w:rPr>
                <w:rFonts w:ascii="Arial" w:hAnsi="Arial" w:cs="Arial"/>
                <w:b/>
                <w:bCs/>
                <w:color w:val="FFC000" w:themeColor="accent4"/>
              </w:rPr>
            </w:pPr>
            <w:r>
              <w:rPr>
                <w:rFonts w:ascii="Arial" w:hAnsi="Arial" w:cs="Arial"/>
                <w:b/>
                <w:bCs/>
                <w:color w:val="FFC000" w:themeColor="accent4"/>
              </w:rPr>
              <w:t xml:space="preserve">‘Funny bones’ </w:t>
            </w:r>
            <w:r w:rsidR="00807D44">
              <w:rPr>
                <w:rFonts w:ascii="Arial" w:hAnsi="Arial" w:cs="Arial"/>
                <w:b/>
                <w:bCs/>
                <w:color w:val="FFC000" w:themeColor="accent4"/>
              </w:rPr>
              <w:t xml:space="preserve"> </w:t>
            </w:r>
          </w:p>
          <w:p w14:paraId="0C124A52" w14:textId="34B9E1D0" w:rsidR="002762EE" w:rsidRDefault="002762EE" w:rsidP="357B0AC6">
            <w:pPr>
              <w:jc w:val="center"/>
              <w:rPr>
                <w:rFonts w:ascii="Arial" w:hAnsi="Arial" w:cs="Arial"/>
                <w:b/>
                <w:bCs/>
                <w:color w:val="FFC000" w:themeColor="accent4"/>
              </w:rPr>
            </w:pPr>
          </w:p>
          <w:p w14:paraId="5A18C0FA" w14:textId="3170001D" w:rsidR="002762EE" w:rsidRDefault="002762EE" w:rsidP="357B0AC6">
            <w:pPr>
              <w:jc w:val="center"/>
              <w:rPr>
                <w:rFonts w:ascii="Arial" w:hAnsi="Arial" w:cs="Arial"/>
                <w:b/>
                <w:bCs/>
              </w:rPr>
            </w:pPr>
            <w:r w:rsidRPr="002762EE">
              <w:rPr>
                <w:rFonts w:ascii="Arial" w:hAnsi="Arial" w:cs="Arial"/>
                <w:b/>
                <w:bCs/>
              </w:rPr>
              <w:t xml:space="preserve">Talking in full sentences </w:t>
            </w:r>
          </w:p>
          <w:p w14:paraId="30C11F92" w14:textId="7BE4DF01" w:rsidR="002762EE" w:rsidRDefault="002762EE" w:rsidP="357B0AC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2EBF3C5" w14:textId="61FFC93D" w:rsidR="009C53D3" w:rsidRPr="00AB46A4" w:rsidRDefault="002762EE" w:rsidP="357B0AC6">
            <w:pPr>
              <w:jc w:val="center"/>
              <w:rPr>
                <w:rFonts w:ascii="Arial" w:hAnsi="Arial" w:cs="Arial"/>
                <w:b/>
                <w:bCs/>
              </w:rPr>
            </w:pPr>
            <w:r w:rsidRPr="002762EE">
              <w:rPr>
                <w:rFonts w:ascii="Arial" w:hAnsi="Arial" w:cs="Arial"/>
                <w:b/>
                <w:bCs/>
              </w:rPr>
              <w:t xml:space="preserve">Mark making </w:t>
            </w:r>
          </w:p>
        </w:tc>
        <w:tc>
          <w:tcPr>
            <w:tcW w:w="2208" w:type="dxa"/>
          </w:tcPr>
          <w:p w14:paraId="5391D4A9" w14:textId="52A00F37" w:rsidR="00A352EA" w:rsidRDefault="00A352EA" w:rsidP="00933FFD">
            <w:pPr>
              <w:jc w:val="center"/>
              <w:rPr>
                <w:rFonts w:ascii="Arial" w:hAnsi="Arial" w:cs="Arial"/>
                <w:b/>
                <w:bCs/>
                <w:color w:val="FFC000" w:themeColor="accent4"/>
              </w:rPr>
            </w:pPr>
            <w:r w:rsidRPr="7A8330EA">
              <w:rPr>
                <w:rFonts w:ascii="Arial" w:hAnsi="Arial" w:cs="Arial"/>
                <w:b/>
                <w:bCs/>
                <w:color w:val="FFC000" w:themeColor="accent4"/>
              </w:rPr>
              <w:t>‘</w:t>
            </w:r>
            <w:r w:rsidR="00933FFD">
              <w:rPr>
                <w:rFonts w:ascii="Arial" w:hAnsi="Arial" w:cs="Arial"/>
                <w:b/>
                <w:bCs/>
                <w:color w:val="FFC000" w:themeColor="accent4"/>
              </w:rPr>
              <w:t xml:space="preserve">Little Glow’ </w:t>
            </w:r>
          </w:p>
          <w:p w14:paraId="6174869F" w14:textId="6EE88AF0" w:rsidR="00933FFD" w:rsidRDefault="00933FFD" w:rsidP="00933FFD">
            <w:pPr>
              <w:jc w:val="center"/>
              <w:rPr>
                <w:rFonts w:ascii="Arial" w:hAnsi="Arial" w:cs="Arial"/>
                <w:b/>
                <w:bCs/>
                <w:color w:val="FFC000" w:themeColor="accent4"/>
              </w:rPr>
            </w:pPr>
          </w:p>
          <w:p w14:paraId="6A2714E4" w14:textId="5FF4C05E" w:rsidR="00933FFD" w:rsidRPr="00EC4847" w:rsidRDefault="00933FFD" w:rsidP="00933FFD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bCs/>
              </w:rPr>
            </w:pPr>
            <w:r w:rsidRPr="00EC4847">
              <w:rPr>
                <w:rFonts w:ascii="Arial" w:hAnsi="Arial" w:cs="Arial"/>
                <w:b/>
                <w:bCs/>
              </w:rPr>
              <w:t xml:space="preserve">Recount </w:t>
            </w:r>
          </w:p>
          <w:p w14:paraId="4B84C6B1" w14:textId="3FC74766" w:rsidR="00933FFD" w:rsidRPr="00EC4847" w:rsidRDefault="00933FFD" w:rsidP="00933FFD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bCs/>
              </w:rPr>
            </w:pPr>
          </w:p>
          <w:p w14:paraId="5B0AD863" w14:textId="7E5C3B56" w:rsidR="00933FFD" w:rsidRPr="00EC4847" w:rsidRDefault="00933FFD" w:rsidP="00933FFD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bCs/>
              </w:rPr>
            </w:pPr>
            <w:r w:rsidRPr="00EC4847">
              <w:rPr>
                <w:rFonts w:ascii="Arial" w:hAnsi="Arial" w:cs="Arial"/>
                <w:b/>
                <w:bCs/>
              </w:rPr>
              <w:t xml:space="preserve">Talking in full sentences </w:t>
            </w:r>
          </w:p>
          <w:p w14:paraId="335D5046" w14:textId="1DDD54FD" w:rsidR="00933FFD" w:rsidRPr="00EC4847" w:rsidRDefault="00933FFD" w:rsidP="00933FFD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bCs/>
              </w:rPr>
            </w:pPr>
          </w:p>
          <w:p w14:paraId="4F12334B" w14:textId="7F2E7A7C" w:rsidR="00933FFD" w:rsidRPr="00EC4847" w:rsidRDefault="00933FFD" w:rsidP="00933FFD">
            <w:pPr>
              <w:shd w:val="clear" w:color="auto" w:fill="FFFFFF" w:themeFill="background1"/>
              <w:jc w:val="center"/>
              <w:rPr>
                <w:rFonts w:ascii="Arial" w:hAnsi="Arial" w:cs="Arial"/>
                <w:b/>
                <w:bCs/>
              </w:rPr>
            </w:pPr>
            <w:r w:rsidRPr="00EC4847">
              <w:rPr>
                <w:rFonts w:ascii="Arial" w:hAnsi="Arial" w:cs="Arial"/>
                <w:b/>
                <w:bCs/>
              </w:rPr>
              <w:t xml:space="preserve">Invitation </w:t>
            </w:r>
          </w:p>
          <w:p w14:paraId="36564AC2" w14:textId="277EB36B" w:rsidR="00933FFD" w:rsidRDefault="00933FFD" w:rsidP="00A352EA">
            <w:pPr>
              <w:jc w:val="center"/>
              <w:rPr>
                <w:rFonts w:ascii="Arial" w:hAnsi="Arial" w:cs="Arial"/>
                <w:b/>
                <w:bCs/>
                <w:color w:val="FFC000" w:themeColor="accent4"/>
              </w:rPr>
            </w:pPr>
          </w:p>
          <w:p w14:paraId="42B5D987" w14:textId="77777777" w:rsidR="00933FFD" w:rsidRDefault="00933FFD" w:rsidP="00A352EA">
            <w:pPr>
              <w:jc w:val="center"/>
              <w:rPr>
                <w:rFonts w:ascii="Arial" w:hAnsi="Arial" w:cs="Arial"/>
                <w:b/>
                <w:bCs/>
                <w:color w:val="FFC000" w:themeColor="accent4"/>
              </w:rPr>
            </w:pPr>
          </w:p>
          <w:p w14:paraId="6D98A12B" w14:textId="4A4B0A1A" w:rsidR="009C53D3" w:rsidRPr="00AB46A4" w:rsidRDefault="009C53D3" w:rsidP="357B0AC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9" w:type="dxa"/>
          </w:tcPr>
          <w:p w14:paraId="17B9648C" w14:textId="2A219054" w:rsidR="00A352EA" w:rsidRDefault="00A352EA" w:rsidP="00EC4847">
            <w:pPr>
              <w:jc w:val="center"/>
              <w:rPr>
                <w:rFonts w:ascii="Arial" w:hAnsi="Arial" w:cs="Arial"/>
                <w:b/>
                <w:bCs/>
                <w:color w:val="FFC000" w:themeColor="accent4"/>
              </w:rPr>
            </w:pPr>
            <w:r w:rsidRPr="7A8330EA">
              <w:rPr>
                <w:rFonts w:ascii="Arial" w:hAnsi="Arial" w:cs="Arial"/>
                <w:b/>
                <w:bCs/>
                <w:color w:val="FFC000" w:themeColor="accent4"/>
              </w:rPr>
              <w:t>‘</w:t>
            </w:r>
            <w:proofErr w:type="spellStart"/>
            <w:r w:rsidR="00EC4847">
              <w:rPr>
                <w:rFonts w:ascii="Arial" w:hAnsi="Arial" w:cs="Arial"/>
                <w:b/>
                <w:bCs/>
                <w:color w:val="FFC000" w:themeColor="accent4"/>
              </w:rPr>
              <w:t>Beegu</w:t>
            </w:r>
            <w:proofErr w:type="spellEnd"/>
          </w:p>
          <w:p w14:paraId="64AAA3BB" w14:textId="01582623" w:rsidR="00EC4847" w:rsidRDefault="00EC4847" w:rsidP="00EC4847">
            <w:pPr>
              <w:jc w:val="center"/>
              <w:rPr>
                <w:rFonts w:ascii="Arial" w:hAnsi="Arial" w:cs="Arial"/>
                <w:b/>
                <w:bCs/>
                <w:color w:val="FFC000" w:themeColor="accent4"/>
              </w:rPr>
            </w:pPr>
          </w:p>
          <w:p w14:paraId="2DBBC117" w14:textId="288D218B" w:rsidR="00EC4847" w:rsidRP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  <w:r w:rsidRPr="00EC4847">
              <w:rPr>
                <w:rFonts w:ascii="Arial" w:hAnsi="Arial" w:cs="Arial"/>
                <w:b/>
                <w:bCs/>
              </w:rPr>
              <w:t>Letter</w:t>
            </w:r>
          </w:p>
          <w:p w14:paraId="494C8CD7" w14:textId="18C3E88D" w:rsidR="00EC4847" w:rsidRP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EBD37E6" w14:textId="362A3E54" w:rsidR="00EC4847" w:rsidRP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EC4847">
              <w:rPr>
                <w:rFonts w:ascii="Arial" w:hAnsi="Arial" w:cs="Arial"/>
                <w:b/>
                <w:bCs/>
              </w:rPr>
              <w:t>Factfile</w:t>
            </w:r>
            <w:proofErr w:type="spellEnd"/>
            <w:r w:rsidRPr="00EC4847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0DA5ED71" w14:textId="3192C21F" w:rsidR="00EC4847" w:rsidRP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62DF055" w14:textId="4F594825" w:rsidR="00EC4847" w:rsidRP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  <w:r w:rsidRPr="00EC4847">
              <w:rPr>
                <w:rFonts w:ascii="Arial" w:hAnsi="Arial" w:cs="Arial"/>
                <w:b/>
                <w:bCs/>
              </w:rPr>
              <w:t xml:space="preserve">Talking in full sentences </w:t>
            </w:r>
          </w:p>
          <w:p w14:paraId="2946DB82" w14:textId="48073BFF" w:rsidR="009C53D3" w:rsidRPr="00AB46A4" w:rsidRDefault="009C53D3" w:rsidP="00285F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8" w:type="dxa"/>
          </w:tcPr>
          <w:p w14:paraId="6FCD2C78" w14:textId="337E5EC9" w:rsidR="00A352EA" w:rsidRDefault="00A352EA" w:rsidP="00EC4847">
            <w:pPr>
              <w:jc w:val="center"/>
              <w:rPr>
                <w:rFonts w:ascii="Arial" w:hAnsi="Arial" w:cs="Arial"/>
                <w:b/>
                <w:bCs/>
                <w:color w:val="FFC000" w:themeColor="accent4"/>
              </w:rPr>
            </w:pPr>
            <w:r w:rsidRPr="7A8330EA">
              <w:rPr>
                <w:rFonts w:ascii="Arial" w:hAnsi="Arial" w:cs="Arial"/>
                <w:b/>
                <w:bCs/>
                <w:color w:val="FFC000" w:themeColor="accent4"/>
              </w:rPr>
              <w:t>‘</w:t>
            </w:r>
            <w:r w:rsidR="00EC4847">
              <w:rPr>
                <w:rFonts w:ascii="Arial" w:hAnsi="Arial" w:cs="Arial"/>
                <w:b/>
                <w:bCs/>
                <w:color w:val="FFC000" w:themeColor="accent4"/>
              </w:rPr>
              <w:t>Jack and the Beanstalk’</w:t>
            </w:r>
          </w:p>
          <w:p w14:paraId="12070888" w14:textId="32DF1622" w:rsidR="00EC4847" w:rsidRDefault="00EC4847" w:rsidP="00EC4847">
            <w:pPr>
              <w:jc w:val="center"/>
              <w:rPr>
                <w:rFonts w:ascii="Arial" w:hAnsi="Arial" w:cs="Arial"/>
                <w:b/>
                <w:bCs/>
                <w:color w:val="FFC000" w:themeColor="accent4"/>
              </w:rPr>
            </w:pPr>
          </w:p>
          <w:p w14:paraId="4AF5DA2D" w14:textId="27E41CFD" w:rsidR="00EC4847" w:rsidRP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  <w:r w:rsidRPr="00EC4847">
              <w:rPr>
                <w:rFonts w:ascii="Arial" w:hAnsi="Arial" w:cs="Arial"/>
                <w:b/>
                <w:bCs/>
              </w:rPr>
              <w:t>Retelling stories</w:t>
            </w:r>
          </w:p>
          <w:p w14:paraId="7538EC00" w14:textId="23C2B0E4" w:rsidR="00EC4847" w:rsidRP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F08DC16" w14:textId="05A1F7B1" w:rsidR="00EC4847" w:rsidRP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EC4847">
              <w:rPr>
                <w:rFonts w:ascii="Arial" w:hAnsi="Arial" w:cs="Arial"/>
                <w:b/>
                <w:bCs/>
              </w:rPr>
              <w:t>Factfile</w:t>
            </w:r>
            <w:proofErr w:type="spellEnd"/>
          </w:p>
          <w:p w14:paraId="7105B78D" w14:textId="31A7F0CE" w:rsidR="00EC4847" w:rsidRP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2CDEED2" w14:textId="5272F30F" w:rsid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  <w:r w:rsidRPr="00EC4847">
              <w:rPr>
                <w:rFonts w:ascii="Arial" w:hAnsi="Arial" w:cs="Arial"/>
                <w:b/>
                <w:bCs/>
              </w:rPr>
              <w:t>Talking in sentences</w:t>
            </w:r>
          </w:p>
          <w:p w14:paraId="1EE3702D" w14:textId="16532D24" w:rsid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FF779CD" w14:textId="519C3E00" w:rsidR="00EC4847" w:rsidRP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Letter </w:t>
            </w:r>
          </w:p>
          <w:p w14:paraId="5997CC1D" w14:textId="3013A82B" w:rsidR="001F3A18" w:rsidRPr="00AB46A4" w:rsidRDefault="001F3A18" w:rsidP="00807D44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9" w:type="dxa"/>
          </w:tcPr>
          <w:p w14:paraId="246D3CFE" w14:textId="57A27886" w:rsidR="00A352EA" w:rsidRDefault="00A352EA" w:rsidP="00EC4847">
            <w:pPr>
              <w:jc w:val="center"/>
              <w:rPr>
                <w:rFonts w:ascii="Arial" w:hAnsi="Arial" w:cs="Arial"/>
                <w:b/>
                <w:bCs/>
                <w:color w:val="FFC000" w:themeColor="accent4"/>
              </w:rPr>
            </w:pPr>
            <w:r w:rsidRPr="7A8330EA">
              <w:rPr>
                <w:rFonts w:ascii="Arial" w:hAnsi="Arial" w:cs="Arial"/>
                <w:b/>
                <w:bCs/>
                <w:color w:val="FFC000" w:themeColor="accent4"/>
              </w:rPr>
              <w:t>‘</w:t>
            </w:r>
            <w:r w:rsidR="00EC4847">
              <w:rPr>
                <w:rFonts w:ascii="Arial" w:hAnsi="Arial" w:cs="Arial"/>
                <w:b/>
                <w:bCs/>
                <w:color w:val="FFC000" w:themeColor="accent4"/>
              </w:rPr>
              <w:t xml:space="preserve">Grandad’s Island’ </w:t>
            </w:r>
          </w:p>
          <w:p w14:paraId="0EF68A45" w14:textId="23232786" w:rsidR="00EC4847" w:rsidRDefault="00EC4847" w:rsidP="00EC4847">
            <w:pPr>
              <w:jc w:val="center"/>
              <w:rPr>
                <w:rFonts w:ascii="Arial" w:hAnsi="Arial" w:cs="Arial"/>
                <w:b/>
                <w:bCs/>
                <w:color w:val="FFC000" w:themeColor="accent4"/>
              </w:rPr>
            </w:pPr>
          </w:p>
          <w:p w14:paraId="16B00AD6" w14:textId="7A9C6E55" w:rsidR="00EC4847" w:rsidRDefault="00EC4847" w:rsidP="00EC4847">
            <w:pPr>
              <w:jc w:val="center"/>
              <w:rPr>
                <w:rFonts w:ascii="Arial" w:hAnsi="Arial" w:cs="Arial"/>
                <w:b/>
                <w:bCs/>
                <w:color w:val="FFC000" w:themeColor="accent4"/>
              </w:rPr>
            </w:pPr>
          </w:p>
          <w:p w14:paraId="5E41B4BA" w14:textId="27680350" w:rsidR="00EC4847" w:rsidRP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Retelling stori</w:t>
            </w:r>
            <w:r w:rsidRPr="00EC4847">
              <w:rPr>
                <w:rFonts w:ascii="Arial" w:hAnsi="Arial" w:cs="Arial"/>
                <w:b/>
                <w:bCs/>
              </w:rPr>
              <w:t>es</w:t>
            </w:r>
          </w:p>
          <w:p w14:paraId="49E303FE" w14:textId="251D15CB" w:rsidR="00EC4847" w:rsidRP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7D9E383" w14:textId="15006900" w:rsidR="00EC4847" w:rsidRP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EC4847">
              <w:rPr>
                <w:rFonts w:ascii="Arial" w:hAnsi="Arial" w:cs="Arial"/>
                <w:b/>
                <w:bCs/>
              </w:rPr>
              <w:t>Factfile</w:t>
            </w:r>
            <w:proofErr w:type="spellEnd"/>
            <w:r w:rsidRPr="00EC4847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BC8F33A" w14:textId="7727C3D2" w:rsidR="00EC4847" w:rsidRP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B2281F2" w14:textId="77777777" w:rsid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  <w:r w:rsidRPr="00EC4847">
              <w:rPr>
                <w:rFonts w:ascii="Arial" w:hAnsi="Arial" w:cs="Arial"/>
                <w:b/>
                <w:bCs/>
              </w:rPr>
              <w:t>Descriptive writing</w:t>
            </w:r>
          </w:p>
          <w:p w14:paraId="104CA5A1" w14:textId="77777777" w:rsid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B9041A1" w14:textId="3C274D2E" w:rsid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Postcard </w:t>
            </w:r>
            <w:r w:rsidRPr="00EC4847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4AC8A185" w14:textId="0DE953EB" w:rsid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B4527BA" w14:textId="2D7E06A5" w:rsidR="00EC4847" w:rsidRPr="00EC4847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Recount </w:t>
            </w:r>
          </w:p>
          <w:p w14:paraId="110FFD37" w14:textId="12B40A74" w:rsidR="009C53D3" w:rsidRPr="00AB46A4" w:rsidRDefault="009C53D3" w:rsidP="00285F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9" w:type="dxa"/>
          </w:tcPr>
          <w:p w14:paraId="0CDDF969" w14:textId="4469E40C" w:rsidR="00A352EA" w:rsidRDefault="00A352EA" w:rsidP="00EC4847">
            <w:pPr>
              <w:jc w:val="center"/>
              <w:rPr>
                <w:rFonts w:ascii="Arial" w:hAnsi="Arial" w:cs="Arial"/>
                <w:b/>
                <w:bCs/>
                <w:color w:val="FFC000" w:themeColor="accent4"/>
              </w:rPr>
            </w:pPr>
            <w:r w:rsidRPr="7A8330EA">
              <w:rPr>
                <w:rFonts w:ascii="Arial" w:hAnsi="Arial" w:cs="Arial"/>
                <w:b/>
                <w:bCs/>
                <w:color w:val="FFC000" w:themeColor="accent4"/>
              </w:rPr>
              <w:t>‘</w:t>
            </w:r>
            <w:proofErr w:type="spellStart"/>
            <w:r w:rsidR="00EC4847">
              <w:rPr>
                <w:rFonts w:ascii="Arial" w:hAnsi="Arial" w:cs="Arial"/>
                <w:b/>
                <w:bCs/>
                <w:color w:val="FFC000" w:themeColor="accent4"/>
              </w:rPr>
              <w:t>Handa’s</w:t>
            </w:r>
            <w:proofErr w:type="spellEnd"/>
            <w:r w:rsidR="00EC4847">
              <w:rPr>
                <w:rFonts w:ascii="Arial" w:hAnsi="Arial" w:cs="Arial"/>
                <w:b/>
                <w:bCs/>
                <w:color w:val="FFC000" w:themeColor="accent4"/>
              </w:rPr>
              <w:t xml:space="preserve"> Surprise’ </w:t>
            </w:r>
          </w:p>
          <w:p w14:paraId="2D5E7C26" w14:textId="1CCD84D7" w:rsidR="00EC4847" w:rsidRDefault="00EC4847" w:rsidP="00EC4847">
            <w:pPr>
              <w:jc w:val="center"/>
              <w:rPr>
                <w:rFonts w:ascii="Arial" w:hAnsi="Arial" w:cs="Arial"/>
                <w:b/>
                <w:bCs/>
                <w:color w:val="FFC000" w:themeColor="accent4"/>
              </w:rPr>
            </w:pPr>
          </w:p>
          <w:p w14:paraId="136DE714" w14:textId="18A99F7C" w:rsidR="00EC4847" w:rsidRPr="00CA0506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  <w:r w:rsidRPr="00CA0506">
              <w:rPr>
                <w:rFonts w:ascii="Arial" w:hAnsi="Arial" w:cs="Arial"/>
                <w:b/>
                <w:bCs/>
              </w:rPr>
              <w:t xml:space="preserve">Diary </w:t>
            </w:r>
          </w:p>
          <w:p w14:paraId="3E5821DA" w14:textId="5D24532A" w:rsidR="00EC4847" w:rsidRPr="00CA0506" w:rsidRDefault="00EC4847" w:rsidP="00EC484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8C79F9E" w14:textId="087ABF7E" w:rsidR="00CA0506" w:rsidRDefault="00CA0506" w:rsidP="00EC4847">
            <w:pPr>
              <w:jc w:val="center"/>
              <w:rPr>
                <w:rFonts w:ascii="Arial" w:hAnsi="Arial" w:cs="Arial"/>
                <w:b/>
                <w:bCs/>
              </w:rPr>
            </w:pPr>
            <w:r w:rsidRPr="00CA0506">
              <w:rPr>
                <w:rFonts w:ascii="Arial" w:hAnsi="Arial" w:cs="Arial"/>
                <w:b/>
                <w:bCs/>
              </w:rPr>
              <w:t>Descriptive writing</w:t>
            </w:r>
          </w:p>
          <w:p w14:paraId="68110BA7" w14:textId="70F8FF6C" w:rsidR="00264E9C" w:rsidRDefault="00264E9C" w:rsidP="00EC484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B6BD8CF" w14:textId="699C4C44" w:rsidR="00264E9C" w:rsidRDefault="00264E9C" w:rsidP="00EC484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Recount </w:t>
            </w:r>
          </w:p>
          <w:p w14:paraId="75CF4282" w14:textId="77777777" w:rsidR="00CA0506" w:rsidRDefault="00CA0506" w:rsidP="00EC484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B699379" w14:textId="7477EEBF" w:rsidR="00E74A79" w:rsidRPr="00AB46A4" w:rsidRDefault="00E74A79" w:rsidP="357B0AC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74A79" w:rsidRPr="00AB46A4" w14:paraId="3F270226" w14:textId="77777777" w:rsidTr="38D33320">
        <w:trPr>
          <w:trHeight w:val="854"/>
        </w:trPr>
        <w:tc>
          <w:tcPr>
            <w:tcW w:w="2207" w:type="dxa"/>
            <w:shd w:val="clear" w:color="auto" w:fill="E3B928"/>
            <w:vAlign w:val="center"/>
          </w:tcPr>
          <w:p w14:paraId="38590C52" w14:textId="67B99B5C" w:rsidR="00E74A79" w:rsidRPr="00245B6A" w:rsidRDefault="00E74A79" w:rsidP="00E74A79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proofErr w:type="spellStart"/>
            <w:r w:rsidRPr="00E74A79">
              <w:rPr>
                <w:rFonts w:ascii="Arial" w:hAnsi="Arial" w:cs="Arial"/>
                <w:color w:val="FFFFFF" w:themeColor="background1"/>
              </w:rPr>
              <w:t>Oracy</w:t>
            </w:r>
            <w:proofErr w:type="spellEnd"/>
            <w:r w:rsidRPr="00E74A79">
              <w:rPr>
                <w:rFonts w:ascii="Arial" w:hAnsi="Arial" w:cs="Arial"/>
                <w:color w:val="FFFFFF" w:themeColor="background1"/>
              </w:rPr>
              <w:t xml:space="preserve"> </w:t>
            </w:r>
          </w:p>
        </w:tc>
        <w:tc>
          <w:tcPr>
            <w:tcW w:w="2208" w:type="dxa"/>
          </w:tcPr>
          <w:p w14:paraId="3E3DC01C" w14:textId="0C44DABA" w:rsidR="00E74A79" w:rsidRPr="00AB46A4" w:rsidRDefault="00074E2A" w:rsidP="00074E2A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Sharing Me and my family booklet in small groups</w:t>
            </w:r>
          </w:p>
          <w:p w14:paraId="4B3A7969" w14:textId="77777777" w:rsidR="00E74A79" w:rsidRPr="00C749E7" w:rsidRDefault="00E74A79" w:rsidP="357B0AC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8" w:type="dxa"/>
          </w:tcPr>
          <w:p w14:paraId="1D507FE6" w14:textId="77777777" w:rsidR="00E74A79" w:rsidRPr="00AB46A4" w:rsidRDefault="00E74A79" w:rsidP="357B0AC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9" w:type="dxa"/>
          </w:tcPr>
          <w:p w14:paraId="34474A5C" w14:textId="65A4031A" w:rsidR="00E74A79" w:rsidRPr="00AB46A4" w:rsidRDefault="00E74A79" w:rsidP="00285F80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8" w:type="dxa"/>
          </w:tcPr>
          <w:p w14:paraId="2DFC80EB" w14:textId="2AD779D6" w:rsidR="00E74A79" w:rsidRPr="00AB46A4" w:rsidRDefault="00304AD0" w:rsidP="00807D4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Trip to supermarket</w:t>
            </w:r>
          </w:p>
        </w:tc>
        <w:tc>
          <w:tcPr>
            <w:tcW w:w="2209" w:type="dxa"/>
          </w:tcPr>
          <w:p w14:paraId="4AEA7483" w14:textId="6017D981" w:rsidR="00E74A79" w:rsidRPr="00AB46A4" w:rsidRDefault="00167BF3" w:rsidP="00285F8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Presenting to another year group- maps</w:t>
            </w:r>
          </w:p>
        </w:tc>
        <w:tc>
          <w:tcPr>
            <w:tcW w:w="2209" w:type="dxa"/>
          </w:tcPr>
          <w:p w14:paraId="1F84A7D3" w14:textId="2FFFAF4D" w:rsidR="00E74A79" w:rsidRDefault="00E74A79" w:rsidP="357B0AC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Presentation- Sunflower project</w:t>
            </w:r>
          </w:p>
        </w:tc>
      </w:tr>
      <w:tr w:rsidR="00E74A79" w:rsidRPr="00AB46A4" w14:paraId="361F2393" w14:textId="77777777" w:rsidTr="38D33320">
        <w:trPr>
          <w:trHeight w:val="255"/>
        </w:trPr>
        <w:tc>
          <w:tcPr>
            <w:tcW w:w="2207" w:type="dxa"/>
            <w:shd w:val="clear" w:color="auto" w:fill="8AC0E5"/>
            <w:vAlign w:val="center"/>
          </w:tcPr>
          <w:p w14:paraId="43213C69" w14:textId="77777777" w:rsidR="009C53D3" w:rsidRPr="00245B6A" w:rsidRDefault="009C53D3" w:rsidP="009C53D3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 w:rsidRPr="00245B6A">
              <w:rPr>
                <w:rFonts w:ascii="Arial" w:hAnsi="Arial" w:cs="Arial"/>
                <w:color w:val="FFFFFF" w:themeColor="background1"/>
              </w:rPr>
              <w:t>Mathematics</w:t>
            </w:r>
          </w:p>
        </w:tc>
        <w:tc>
          <w:tcPr>
            <w:tcW w:w="2208" w:type="dxa"/>
            <w:vAlign w:val="center"/>
          </w:tcPr>
          <w:p w14:paraId="02B27430" w14:textId="7F7F433A" w:rsidR="005A6751" w:rsidRDefault="00C749E7" w:rsidP="008E60A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RBA- Maths</w:t>
            </w:r>
          </w:p>
          <w:p w14:paraId="504308A6" w14:textId="36AF9675" w:rsidR="00EE1242" w:rsidRDefault="00EE1242" w:rsidP="008E60AB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92BCB4B" w14:textId="26E05056" w:rsidR="00EE1242" w:rsidRDefault="00EE1242" w:rsidP="008E60A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Match, sort and compare</w:t>
            </w:r>
          </w:p>
          <w:p w14:paraId="0676B6C2" w14:textId="134DD6D8" w:rsidR="00EE1242" w:rsidRDefault="00EE1242" w:rsidP="008E60AB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0531C27" w14:textId="5FFDF1D5" w:rsidR="00C749E7" w:rsidRDefault="00EE1242" w:rsidP="357B0AC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Talk about measure and patterns</w:t>
            </w:r>
          </w:p>
          <w:p w14:paraId="3FE9F23F" w14:textId="1EAA34A6" w:rsidR="00C749E7" w:rsidRPr="00AB46A4" w:rsidRDefault="00C749E7" w:rsidP="357B0AC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8" w:type="dxa"/>
          </w:tcPr>
          <w:p w14:paraId="14A340DD" w14:textId="08D4E922" w:rsidR="00EE1242" w:rsidRDefault="00EE1242" w:rsidP="004158E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It’s 1,2,3</w:t>
            </w:r>
          </w:p>
          <w:p w14:paraId="6B0066C9" w14:textId="09741805" w:rsidR="00EE1242" w:rsidRDefault="00EE1242" w:rsidP="004158E1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5CA39FA" w14:textId="3DDD2510" w:rsidR="00EE1242" w:rsidRDefault="00EE1242" w:rsidP="004158E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Circles and triangles</w:t>
            </w:r>
          </w:p>
          <w:p w14:paraId="67E3BB5D" w14:textId="2697D5D9" w:rsidR="00EE1242" w:rsidRDefault="00EE1242" w:rsidP="004158E1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18305CE" w14:textId="2BC08EF6" w:rsidR="00EE1242" w:rsidRDefault="00EE1242" w:rsidP="00EE124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1,2,3,4,5 </w:t>
            </w:r>
          </w:p>
          <w:p w14:paraId="15394B7C" w14:textId="52119EE6" w:rsidR="00EE1242" w:rsidRDefault="00EE1242" w:rsidP="00EE1242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F72F646" w14:textId="4EE3D1BA" w:rsidR="005A6751" w:rsidRPr="00AB46A4" w:rsidRDefault="00EE1242" w:rsidP="00EE124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Shapes with 4 sides</w:t>
            </w:r>
            <w:r w:rsidR="005A6751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2209" w:type="dxa"/>
          </w:tcPr>
          <w:p w14:paraId="596D14CB" w14:textId="77777777" w:rsidR="005A6751" w:rsidRDefault="00EE1242" w:rsidP="004158E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Alive in 5</w:t>
            </w:r>
          </w:p>
          <w:p w14:paraId="148722DE" w14:textId="77777777" w:rsidR="00EE1242" w:rsidRDefault="00EE1242" w:rsidP="004158E1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DEB3A97" w14:textId="77777777" w:rsidR="00EE1242" w:rsidRDefault="00EE1242" w:rsidP="004158E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Mass and capacity </w:t>
            </w:r>
          </w:p>
          <w:p w14:paraId="0D74CEA8" w14:textId="77777777" w:rsidR="00E56C71" w:rsidRDefault="00E56C71" w:rsidP="004158E1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8CE6F91" w14:textId="4C919EC2" w:rsidR="00E56C71" w:rsidRPr="00AB46A4" w:rsidRDefault="00E56C71" w:rsidP="004158E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Growing 6,7,8 </w:t>
            </w:r>
          </w:p>
        </w:tc>
        <w:tc>
          <w:tcPr>
            <w:tcW w:w="2208" w:type="dxa"/>
          </w:tcPr>
          <w:p w14:paraId="07C047EB" w14:textId="77777777" w:rsidR="005A6751" w:rsidRDefault="00E56C71" w:rsidP="004158E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Length, height and time</w:t>
            </w:r>
          </w:p>
          <w:p w14:paraId="1BF354A9" w14:textId="77777777" w:rsidR="00E56C71" w:rsidRDefault="00E56C71" w:rsidP="004158E1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F6A3256" w14:textId="77777777" w:rsidR="00E56C71" w:rsidRDefault="00E56C71" w:rsidP="004158E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Building 9 and 10 </w:t>
            </w:r>
          </w:p>
          <w:p w14:paraId="61CDCEAD" w14:textId="439A0776" w:rsidR="00E56C71" w:rsidRPr="00AB46A4" w:rsidRDefault="00E56C71" w:rsidP="004158E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br/>
              <w:t xml:space="preserve">Explore 3-D shapes </w:t>
            </w:r>
          </w:p>
        </w:tc>
        <w:tc>
          <w:tcPr>
            <w:tcW w:w="2209" w:type="dxa"/>
          </w:tcPr>
          <w:p w14:paraId="306FF813" w14:textId="77777777" w:rsidR="005A6751" w:rsidRDefault="00E56C71" w:rsidP="357B0AC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To 20 and beyond </w:t>
            </w:r>
          </w:p>
          <w:p w14:paraId="7EEBA573" w14:textId="77777777" w:rsidR="00E56C71" w:rsidRDefault="00E56C71" w:rsidP="357B0AC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C2EEE49" w14:textId="77777777" w:rsidR="00E56C71" w:rsidRDefault="00E56C71" w:rsidP="357B0AC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How many now? </w:t>
            </w:r>
          </w:p>
          <w:p w14:paraId="6224A848" w14:textId="77777777" w:rsidR="00E56C71" w:rsidRDefault="00E56C71" w:rsidP="357B0AC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48AE2F2" w14:textId="77777777" w:rsidR="00E56C71" w:rsidRDefault="00E56C71" w:rsidP="357B0AC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Manipulate, compose and decompose </w:t>
            </w:r>
          </w:p>
          <w:p w14:paraId="6BB9E253" w14:textId="3E9CE85C" w:rsidR="00E56C71" w:rsidRPr="00AB46A4" w:rsidRDefault="00E56C71" w:rsidP="357B0AC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9" w:type="dxa"/>
          </w:tcPr>
          <w:p w14:paraId="55314D44" w14:textId="77777777" w:rsidR="00E56C71" w:rsidRDefault="00E56C71" w:rsidP="00E56C7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Sharing and grouping</w:t>
            </w:r>
          </w:p>
          <w:p w14:paraId="1AC43A96" w14:textId="77777777" w:rsidR="00E56C71" w:rsidRDefault="00E56C71" w:rsidP="00E56C71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9FA4B73" w14:textId="77777777" w:rsidR="00E56C71" w:rsidRDefault="00E56C71" w:rsidP="00E56C7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Visualise, build and map</w:t>
            </w:r>
          </w:p>
          <w:p w14:paraId="319251DF" w14:textId="77777777" w:rsidR="00E56C71" w:rsidRDefault="00E56C71" w:rsidP="00E56C71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3DE523C" w14:textId="7CF90122" w:rsidR="00E56C71" w:rsidRPr="00AB46A4" w:rsidRDefault="00E56C71" w:rsidP="00E56C7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Make connections </w:t>
            </w:r>
          </w:p>
        </w:tc>
      </w:tr>
      <w:tr w:rsidR="00074E2A" w:rsidRPr="00AB46A4" w14:paraId="169CC7CE" w14:textId="77777777" w:rsidTr="00074E2A">
        <w:trPr>
          <w:trHeight w:val="521"/>
        </w:trPr>
        <w:tc>
          <w:tcPr>
            <w:tcW w:w="2207" w:type="dxa"/>
            <w:shd w:val="clear" w:color="auto" w:fill="EA3634"/>
            <w:vAlign w:val="center"/>
          </w:tcPr>
          <w:p w14:paraId="725097EE" w14:textId="77777777" w:rsidR="00074E2A" w:rsidRPr="00245B6A" w:rsidRDefault="00074E2A" w:rsidP="00074E2A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 w:rsidRPr="00245B6A">
              <w:rPr>
                <w:rFonts w:ascii="Arial" w:hAnsi="Arial" w:cs="Arial"/>
                <w:color w:val="FFFFFF" w:themeColor="background1"/>
              </w:rPr>
              <w:lastRenderedPageBreak/>
              <w:t>Physical Development</w:t>
            </w:r>
          </w:p>
        </w:tc>
        <w:tc>
          <w:tcPr>
            <w:tcW w:w="220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5DA924D" w14:textId="77777777" w:rsidR="00074E2A" w:rsidRPr="00074E2A" w:rsidRDefault="00074E2A" w:rsidP="00074E2A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4D2B6100" w14:textId="77777777" w:rsidR="00074E2A" w:rsidRPr="00074E2A" w:rsidRDefault="00074E2A" w:rsidP="00074E2A">
            <w:pPr>
              <w:jc w:val="center"/>
              <w:rPr>
                <w:rFonts w:ascii="Arial" w:hAnsi="Arial" w:cs="Arial"/>
                <w:b/>
                <w:bCs/>
              </w:rPr>
            </w:pPr>
            <w:r w:rsidRPr="00074E2A">
              <w:rPr>
                <w:rFonts w:ascii="Arial" w:hAnsi="Arial" w:cs="Arial"/>
                <w:b/>
                <w:bCs/>
              </w:rPr>
              <w:t>Introduction into PE</w:t>
            </w:r>
          </w:p>
          <w:p w14:paraId="14350C5A" w14:textId="77777777" w:rsidR="00074E2A" w:rsidRPr="00074E2A" w:rsidRDefault="00074E2A" w:rsidP="00074E2A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2E56223" w14:textId="5E5173BF" w:rsidR="00074E2A" w:rsidRPr="00074E2A" w:rsidRDefault="00074E2A" w:rsidP="00074E2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22799E2" w14:textId="77777777" w:rsidR="00074E2A" w:rsidRPr="00074E2A" w:rsidRDefault="00074E2A" w:rsidP="00074E2A">
            <w:pPr>
              <w:jc w:val="center"/>
              <w:rPr>
                <w:rFonts w:ascii="Arial" w:hAnsi="Arial" w:cs="Arial"/>
                <w:b/>
                <w:bCs/>
              </w:rPr>
            </w:pPr>
            <w:r w:rsidRPr="00074E2A">
              <w:rPr>
                <w:rFonts w:ascii="Arial" w:hAnsi="Arial" w:cs="Arial"/>
                <w:b/>
                <w:bCs/>
              </w:rPr>
              <w:t xml:space="preserve">Continued introduction </w:t>
            </w:r>
          </w:p>
          <w:p w14:paraId="07547A01" w14:textId="54474DFD" w:rsidR="00074E2A" w:rsidRPr="00074E2A" w:rsidRDefault="00074E2A" w:rsidP="00074E2A">
            <w:pPr>
              <w:jc w:val="center"/>
              <w:rPr>
                <w:rFonts w:ascii="Arial" w:hAnsi="Arial" w:cs="Arial"/>
                <w:b/>
                <w:bCs/>
              </w:rPr>
            </w:pPr>
            <w:r w:rsidRPr="00074E2A">
              <w:rPr>
                <w:rFonts w:ascii="Arial" w:hAnsi="Arial" w:cs="Arial"/>
                <w:b/>
                <w:bCs/>
              </w:rPr>
              <w:t>Fundamentals  (Agility, Balance,     Co-ordination)</w:t>
            </w:r>
          </w:p>
        </w:tc>
        <w:tc>
          <w:tcPr>
            <w:tcW w:w="220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E87C969" w14:textId="77777777" w:rsidR="00074E2A" w:rsidRPr="00074E2A" w:rsidRDefault="00074E2A" w:rsidP="00074E2A">
            <w:pPr>
              <w:jc w:val="center"/>
              <w:rPr>
                <w:rFonts w:ascii="Arial" w:hAnsi="Arial" w:cs="Arial"/>
                <w:b/>
                <w:bCs/>
              </w:rPr>
            </w:pPr>
            <w:r w:rsidRPr="00074E2A">
              <w:rPr>
                <w:rFonts w:ascii="Arial" w:hAnsi="Arial" w:cs="Arial"/>
                <w:b/>
                <w:bCs/>
              </w:rPr>
              <w:t xml:space="preserve">Fundamentals </w:t>
            </w:r>
          </w:p>
          <w:p w14:paraId="4A46AD91" w14:textId="77777777" w:rsidR="00074E2A" w:rsidRPr="00074E2A" w:rsidRDefault="00074E2A" w:rsidP="00074E2A">
            <w:pPr>
              <w:jc w:val="center"/>
              <w:rPr>
                <w:rFonts w:ascii="Arial" w:hAnsi="Arial" w:cs="Arial"/>
                <w:b/>
                <w:bCs/>
              </w:rPr>
            </w:pPr>
            <w:r w:rsidRPr="00074E2A">
              <w:rPr>
                <w:rFonts w:ascii="Arial" w:hAnsi="Arial" w:cs="Arial"/>
                <w:b/>
                <w:bCs/>
              </w:rPr>
              <w:t>Based on 7 core movements.</w:t>
            </w:r>
          </w:p>
          <w:p w14:paraId="5043CB0F" w14:textId="48BCAF8B" w:rsidR="00074E2A" w:rsidRPr="00074E2A" w:rsidRDefault="00074E2A" w:rsidP="00074E2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47D6726" w14:textId="77777777" w:rsidR="00074E2A" w:rsidRPr="00074E2A" w:rsidRDefault="00074E2A" w:rsidP="00074E2A">
            <w:pPr>
              <w:jc w:val="center"/>
              <w:rPr>
                <w:rFonts w:ascii="Arial" w:hAnsi="Arial" w:cs="Arial"/>
                <w:b/>
                <w:bCs/>
              </w:rPr>
            </w:pPr>
            <w:r w:rsidRPr="00074E2A">
              <w:rPr>
                <w:rFonts w:ascii="Arial" w:hAnsi="Arial" w:cs="Arial"/>
                <w:b/>
                <w:bCs/>
              </w:rPr>
              <w:t xml:space="preserve">Fundamentals </w:t>
            </w:r>
          </w:p>
          <w:p w14:paraId="29EADD9F" w14:textId="77777777" w:rsidR="00074E2A" w:rsidRPr="00074E2A" w:rsidRDefault="00074E2A" w:rsidP="00074E2A">
            <w:pPr>
              <w:jc w:val="center"/>
              <w:rPr>
                <w:rFonts w:ascii="Arial" w:hAnsi="Arial" w:cs="Arial"/>
                <w:b/>
                <w:bCs/>
              </w:rPr>
            </w:pPr>
            <w:r w:rsidRPr="00074E2A">
              <w:rPr>
                <w:rFonts w:ascii="Arial" w:hAnsi="Arial" w:cs="Arial"/>
                <w:b/>
                <w:bCs/>
              </w:rPr>
              <w:t>Based on 7 core movements.</w:t>
            </w:r>
          </w:p>
          <w:p w14:paraId="3244D4CF" w14:textId="77777777" w:rsidR="00074E2A" w:rsidRPr="00074E2A" w:rsidRDefault="00074E2A" w:rsidP="00074E2A">
            <w:pPr>
              <w:rPr>
                <w:rFonts w:ascii="Arial" w:hAnsi="Arial" w:cs="Arial"/>
                <w:b/>
                <w:bCs/>
              </w:rPr>
            </w:pPr>
          </w:p>
          <w:p w14:paraId="07459315" w14:textId="36DC9E96" w:rsidR="00074E2A" w:rsidRPr="00074E2A" w:rsidRDefault="00074E2A" w:rsidP="00074E2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537F28F" w14:textId="15A4DDF2" w:rsidR="00074E2A" w:rsidRPr="00074E2A" w:rsidRDefault="00074E2A" w:rsidP="00074E2A">
            <w:pPr>
              <w:jc w:val="center"/>
              <w:rPr>
                <w:rFonts w:ascii="Arial" w:hAnsi="Arial" w:cs="Arial"/>
                <w:b/>
                <w:bCs/>
              </w:rPr>
            </w:pPr>
            <w:r w:rsidRPr="00074E2A">
              <w:rPr>
                <w:rFonts w:ascii="Arial" w:hAnsi="Arial" w:cs="Arial"/>
                <w:b/>
              </w:rPr>
              <w:t>Running and throwing techniques within Athletics</w:t>
            </w:r>
          </w:p>
        </w:tc>
        <w:tc>
          <w:tcPr>
            <w:tcW w:w="220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0E35119" w14:textId="77777777" w:rsidR="00074E2A" w:rsidRPr="00074E2A" w:rsidRDefault="00074E2A" w:rsidP="00074E2A">
            <w:pPr>
              <w:jc w:val="center"/>
              <w:rPr>
                <w:rFonts w:ascii="Arial" w:hAnsi="Arial" w:cs="Arial"/>
                <w:b/>
                <w:bCs/>
              </w:rPr>
            </w:pPr>
            <w:r w:rsidRPr="00074E2A">
              <w:rPr>
                <w:rFonts w:ascii="Arial" w:hAnsi="Arial" w:cs="Arial"/>
                <w:b/>
                <w:bCs/>
              </w:rPr>
              <w:t xml:space="preserve">Re-explore Fundamentals </w:t>
            </w:r>
          </w:p>
          <w:p w14:paraId="5BAB1129" w14:textId="77777777" w:rsidR="00074E2A" w:rsidRPr="00074E2A" w:rsidRDefault="00074E2A" w:rsidP="00074E2A">
            <w:pPr>
              <w:jc w:val="center"/>
              <w:rPr>
                <w:rFonts w:ascii="Arial" w:hAnsi="Arial" w:cs="Arial"/>
                <w:b/>
                <w:bCs/>
              </w:rPr>
            </w:pPr>
            <w:r w:rsidRPr="00074E2A">
              <w:rPr>
                <w:rFonts w:ascii="Arial" w:hAnsi="Arial" w:cs="Arial"/>
                <w:b/>
                <w:bCs/>
              </w:rPr>
              <w:t xml:space="preserve"> (Agility, Balance, Co-ordination)</w:t>
            </w:r>
          </w:p>
          <w:p w14:paraId="6DFB9E20" w14:textId="1FE73B1B" w:rsidR="00074E2A" w:rsidRPr="00074E2A" w:rsidRDefault="00074E2A" w:rsidP="00074E2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74A79" w:rsidRPr="00AB46A4" w14:paraId="1EE948F5" w14:textId="77777777" w:rsidTr="38D33320">
        <w:trPr>
          <w:trHeight w:val="255"/>
        </w:trPr>
        <w:tc>
          <w:tcPr>
            <w:tcW w:w="2207" w:type="dxa"/>
            <w:shd w:val="clear" w:color="auto" w:fill="207DC4"/>
            <w:vAlign w:val="center"/>
          </w:tcPr>
          <w:p w14:paraId="094A0271" w14:textId="77777777" w:rsidR="009C53D3" w:rsidRPr="00245B6A" w:rsidRDefault="009C53D3" w:rsidP="009C53D3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 w:rsidRPr="00245B6A">
              <w:rPr>
                <w:rFonts w:ascii="Arial" w:hAnsi="Arial" w:cs="Arial"/>
                <w:color w:val="FFFFFF" w:themeColor="background1"/>
              </w:rPr>
              <w:t>PSHE</w:t>
            </w:r>
          </w:p>
        </w:tc>
        <w:tc>
          <w:tcPr>
            <w:tcW w:w="2208" w:type="dxa"/>
          </w:tcPr>
          <w:p w14:paraId="70DF9E56" w14:textId="16D27919" w:rsidR="009C53D3" w:rsidRPr="00AB46A4" w:rsidRDefault="54ED32BF" w:rsidP="357B0AC6">
            <w:pPr>
              <w:jc w:val="center"/>
              <w:rPr>
                <w:rFonts w:ascii="Arial" w:hAnsi="Arial" w:cs="Arial"/>
                <w:b/>
                <w:bCs/>
              </w:rPr>
            </w:pPr>
            <w:r w:rsidRPr="357B0AC6">
              <w:rPr>
                <w:rFonts w:ascii="Arial" w:hAnsi="Arial" w:cs="Arial"/>
                <w:b/>
                <w:bCs/>
              </w:rPr>
              <w:t>Being me in my world</w:t>
            </w:r>
          </w:p>
        </w:tc>
        <w:tc>
          <w:tcPr>
            <w:tcW w:w="2208" w:type="dxa"/>
          </w:tcPr>
          <w:p w14:paraId="44E871BC" w14:textId="2BC9B70F" w:rsidR="009C53D3" w:rsidRPr="00AB46A4" w:rsidRDefault="54ED32BF" w:rsidP="357B0AC6">
            <w:pPr>
              <w:jc w:val="center"/>
              <w:rPr>
                <w:rFonts w:ascii="Arial" w:hAnsi="Arial" w:cs="Arial"/>
                <w:b/>
                <w:bCs/>
              </w:rPr>
            </w:pPr>
            <w:r w:rsidRPr="357B0AC6">
              <w:rPr>
                <w:rFonts w:ascii="Arial" w:hAnsi="Arial" w:cs="Arial"/>
                <w:b/>
                <w:bCs/>
              </w:rPr>
              <w:t>Celebrating difference</w:t>
            </w:r>
          </w:p>
        </w:tc>
        <w:tc>
          <w:tcPr>
            <w:tcW w:w="2209" w:type="dxa"/>
          </w:tcPr>
          <w:p w14:paraId="144A5D23" w14:textId="1D4D5982" w:rsidR="009C53D3" w:rsidRPr="00AB46A4" w:rsidRDefault="54ED32BF" w:rsidP="357B0AC6">
            <w:pPr>
              <w:jc w:val="center"/>
              <w:rPr>
                <w:rFonts w:ascii="Arial" w:hAnsi="Arial" w:cs="Arial"/>
                <w:b/>
                <w:bCs/>
              </w:rPr>
            </w:pPr>
            <w:r w:rsidRPr="357B0AC6">
              <w:rPr>
                <w:rFonts w:ascii="Arial" w:hAnsi="Arial" w:cs="Arial"/>
                <w:b/>
                <w:bCs/>
              </w:rPr>
              <w:t>Dreams and goals</w:t>
            </w:r>
          </w:p>
        </w:tc>
        <w:tc>
          <w:tcPr>
            <w:tcW w:w="2208" w:type="dxa"/>
          </w:tcPr>
          <w:p w14:paraId="738610EB" w14:textId="6BA2AA34" w:rsidR="009C53D3" w:rsidRPr="00AB46A4" w:rsidRDefault="54ED32BF" w:rsidP="357B0AC6">
            <w:pPr>
              <w:jc w:val="center"/>
              <w:rPr>
                <w:rFonts w:ascii="Arial" w:hAnsi="Arial" w:cs="Arial"/>
                <w:b/>
                <w:bCs/>
              </w:rPr>
            </w:pPr>
            <w:r w:rsidRPr="357B0AC6">
              <w:rPr>
                <w:rFonts w:ascii="Arial" w:hAnsi="Arial" w:cs="Arial"/>
                <w:b/>
                <w:bCs/>
              </w:rPr>
              <w:t>Healthy me</w:t>
            </w:r>
          </w:p>
        </w:tc>
        <w:tc>
          <w:tcPr>
            <w:tcW w:w="2209" w:type="dxa"/>
          </w:tcPr>
          <w:p w14:paraId="637805D2" w14:textId="7EDB225A" w:rsidR="009C53D3" w:rsidRPr="00AB46A4" w:rsidRDefault="54ED32BF" w:rsidP="357B0AC6">
            <w:pPr>
              <w:jc w:val="center"/>
              <w:rPr>
                <w:rFonts w:ascii="Arial" w:hAnsi="Arial" w:cs="Arial"/>
                <w:b/>
                <w:bCs/>
              </w:rPr>
            </w:pPr>
            <w:r w:rsidRPr="357B0AC6">
              <w:rPr>
                <w:rFonts w:ascii="Arial" w:hAnsi="Arial" w:cs="Arial"/>
                <w:b/>
                <w:bCs/>
              </w:rPr>
              <w:t>Relationships</w:t>
            </w:r>
          </w:p>
        </w:tc>
        <w:tc>
          <w:tcPr>
            <w:tcW w:w="2209" w:type="dxa"/>
          </w:tcPr>
          <w:p w14:paraId="463F29E8" w14:textId="3D2E8619" w:rsidR="009C53D3" w:rsidRPr="00AB46A4" w:rsidRDefault="54ED32BF" w:rsidP="357B0AC6">
            <w:pPr>
              <w:jc w:val="center"/>
              <w:rPr>
                <w:rFonts w:ascii="Arial" w:hAnsi="Arial" w:cs="Arial"/>
                <w:b/>
                <w:bCs/>
              </w:rPr>
            </w:pPr>
            <w:r w:rsidRPr="357B0AC6">
              <w:rPr>
                <w:rFonts w:ascii="Arial" w:hAnsi="Arial" w:cs="Arial"/>
                <w:b/>
                <w:bCs/>
              </w:rPr>
              <w:t>Changing me</w:t>
            </w:r>
          </w:p>
        </w:tc>
      </w:tr>
      <w:tr w:rsidR="00C870CD" w:rsidRPr="00AB46A4" w14:paraId="19F0025A" w14:textId="77777777" w:rsidTr="0034592A">
        <w:trPr>
          <w:trHeight w:val="255"/>
        </w:trPr>
        <w:tc>
          <w:tcPr>
            <w:tcW w:w="2207" w:type="dxa"/>
            <w:shd w:val="clear" w:color="auto" w:fill="F5B7D2"/>
            <w:vAlign w:val="center"/>
          </w:tcPr>
          <w:p w14:paraId="5D7EA921" w14:textId="77777777" w:rsidR="00C870CD" w:rsidRPr="00245B6A" w:rsidRDefault="00C870CD" w:rsidP="009C53D3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 w:rsidRPr="00245B6A">
              <w:rPr>
                <w:rFonts w:ascii="Arial" w:hAnsi="Arial" w:cs="Arial"/>
                <w:color w:val="FFFFFF" w:themeColor="background1"/>
              </w:rPr>
              <w:t>Arts &amp; Creativity</w:t>
            </w:r>
          </w:p>
        </w:tc>
        <w:tc>
          <w:tcPr>
            <w:tcW w:w="13251" w:type="dxa"/>
            <w:gridSpan w:val="6"/>
          </w:tcPr>
          <w:p w14:paraId="1688A96C" w14:textId="77777777" w:rsidR="00C870CD" w:rsidRDefault="00C870CD" w:rsidP="00D82EC9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3D84491" w14:textId="77777777" w:rsidR="00C870CD" w:rsidRDefault="00C870CD" w:rsidP="00D82EC9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ACB2838" w14:textId="7C67240D" w:rsidR="00C870CD" w:rsidRPr="00613F8A" w:rsidRDefault="00C870CD" w:rsidP="00D82EC9">
            <w:pPr>
              <w:jc w:val="center"/>
              <w:rPr>
                <w:rFonts w:ascii="Arial" w:hAnsi="Arial" w:cs="Arial"/>
                <w:b/>
                <w:bCs/>
              </w:rPr>
            </w:pPr>
            <w:r w:rsidRPr="00613F8A">
              <w:rPr>
                <w:rFonts w:ascii="Arial" w:hAnsi="Arial" w:cs="Arial"/>
                <w:b/>
                <w:bCs/>
              </w:rPr>
              <w:t>Expressive Arts and Design is taught through continuous provision opportunities within the</w:t>
            </w:r>
            <w:r w:rsidR="00613F8A">
              <w:rPr>
                <w:rFonts w:ascii="Arial" w:hAnsi="Arial" w:cs="Arial"/>
                <w:b/>
                <w:bCs/>
              </w:rPr>
              <w:t xml:space="preserve"> outdoor and</w:t>
            </w:r>
            <w:bookmarkStart w:id="0" w:name="_GoBack"/>
            <w:bookmarkEnd w:id="0"/>
            <w:r w:rsidRPr="00613F8A">
              <w:rPr>
                <w:rFonts w:ascii="Arial" w:hAnsi="Arial" w:cs="Arial"/>
                <w:b/>
                <w:bCs/>
              </w:rPr>
              <w:t xml:space="preserve"> classroom environment. </w:t>
            </w:r>
          </w:p>
          <w:p w14:paraId="17AD93B2" w14:textId="77777777" w:rsidR="00C870CD" w:rsidRPr="00AB46A4" w:rsidRDefault="00C870CD" w:rsidP="357B0AC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74A79" w:rsidRPr="00AB46A4" w14:paraId="3FB7299E" w14:textId="77777777" w:rsidTr="00623F88">
        <w:trPr>
          <w:trHeight w:val="255"/>
        </w:trPr>
        <w:tc>
          <w:tcPr>
            <w:tcW w:w="2207" w:type="dxa"/>
            <w:shd w:val="clear" w:color="auto" w:fill="A083BC"/>
            <w:vAlign w:val="center"/>
          </w:tcPr>
          <w:p w14:paraId="72B6A41E" w14:textId="77777777" w:rsidR="00B7792D" w:rsidRPr="00245B6A" w:rsidRDefault="00B7792D" w:rsidP="009C53D3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 w:rsidRPr="00245B6A">
              <w:rPr>
                <w:rFonts w:ascii="Arial" w:hAnsi="Arial" w:cs="Arial"/>
                <w:color w:val="FFFFFF" w:themeColor="background1"/>
              </w:rPr>
              <w:t>Faith &amp; Belief</w:t>
            </w:r>
          </w:p>
        </w:tc>
        <w:tc>
          <w:tcPr>
            <w:tcW w:w="2208" w:type="dxa"/>
          </w:tcPr>
          <w:p w14:paraId="6D97E6BB" w14:textId="7EADC227" w:rsidR="00B7792D" w:rsidRDefault="00B7792D" w:rsidP="00592EB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My World- My Family </w:t>
            </w:r>
          </w:p>
          <w:p w14:paraId="0DE4B5B7" w14:textId="6F6BF216" w:rsidR="00B7792D" w:rsidRPr="001426E3" w:rsidRDefault="00B7792D" w:rsidP="00592EB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08" w:type="dxa"/>
          </w:tcPr>
          <w:p w14:paraId="73D81D17" w14:textId="77777777" w:rsidR="00B7792D" w:rsidRDefault="00B7792D" w:rsidP="00592EB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Christianity</w:t>
            </w:r>
          </w:p>
          <w:p w14:paraId="2F6D4679" w14:textId="77777777" w:rsidR="00B7792D" w:rsidRPr="00C749E7" w:rsidRDefault="00B7792D" w:rsidP="00C749E7">
            <w:pPr>
              <w:jc w:val="center"/>
              <w:rPr>
                <w:rFonts w:ascii="Arial" w:hAnsi="Arial" w:cs="Arial"/>
                <w:bCs/>
              </w:rPr>
            </w:pPr>
            <w:r w:rsidRPr="00C749E7">
              <w:rPr>
                <w:rFonts w:ascii="Arial" w:hAnsi="Arial" w:cs="Arial"/>
                <w:bCs/>
              </w:rPr>
              <w:t>Incarnation</w:t>
            </w:r>
          </w:p>
          <w:p w14:paraId="10A288EC" w14:textId="77777777" w:rsidR="00B7792D" w:rsidRDefault="00B7792D" w:rsidP="00C749E7">
            <w:pPr>
              <w:jc w:val="center"/>
              <w:rPr>
                <w:rFonts w:ascii="Arial" w:hAnsi="Arial" w:cs="Arial"/>
                <w:bCs/>
              </w:rPr>
            </w:pPr>
            <w:r w:rsidRPr="00C749E7">
              <w:rPr>
                <w:rFonts w:ascii="Arial" w:hAnsi="Arial" w:cs="Arial"/>
                <w:bCs/>
              </w:rPr>
              <w:t>F2 Why do Christians perform nativity plays at Christmas?</w:t>
            </w:r>
          </w:p>
          <w:p w14:paraId="66204FF1" w14:textId="29A095E0" w:rsidR="00B7792D" w:rsidRPr="001426E3" w:rsidRDefault="00B7792D" w:rsidP="00C749E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2209" w:type="dxa"/>
          </w:tcPr>
          <w:p w14:paraId="7FBFDBDD" w14:textId="77777777" w:rsidR="00B7792D" w:rsidRDefault="00B7792D" w:rsidP="00592EB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Religious festivals</w:t>
            </w:r>
          </w:p>
          <w:p w14:paraId="2DBF0D7D" w14:textId="05855A51" w:rsidR="00B7792D" w:rsidRPr="00AB46A4" w:rsidRDefault="00B7792D" w:rsidP="00592EB3">
            <w:pPr>
              <w:jc w:val="center"/>
              <w:rPr>
                <w:rFonts w:ascii="Arial" w:hAnsi="Arial" w:cs="Arial"/>
              </w:rPr>
            </w:pPr>
            <w:r w:rsidRPr="00C749E7">
              <w:rPr>
                <w:rFonts w:ascii="Arial" w:hAnsi="Arial" w:cs="Arial"/>
              </w:rPr>
              <w:t>(Christianity, Judaism, Islam, Hinduism)</w:t>
            </w:r>
          </w:p>
        </w:tc>
        <w:tc>
          <w:tcPr>
            <w:tcW w:w="2208" w:type="dxa"/>
          </w:tcPr>
          <w:p w14:paraId="76070D01" w14:textId="77777777" w:rsidR="00B7792D" w:rsidRDefault="00B7792D" w:rsidP="357B0A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Christianity </w:t>
            </w:r>
          </w:p>
          <w:p w14:paraId="17A55535" w14:textId="77777777" w:rsidR="00B7792D" w:rsidRPr="00B7792D" w:rsidRDefault="00B7792D" w:rsidP="00B7792D">
            <w:pPr>
              <w:jc w:val="center"/>
              <w:rPr>
                <w:rFonts w:ascii="Arial" w:hAnsi="Arial" w:cs="Arial"/>
              </w:rPr>
            </w:pPr>
            <w:r w:rsidRPr="00B7792D">
              <w:rPr>
                <w:rFonts w:ascii="Arial" w:hAnsi="Arial" w:cs="Arial"/>
              </w:rPr>
              <w:t>Salvation</w:t>
            </w:r>
          </w:p>
          <w:p w14:paraId="6B62F1B3" w14:textId="3CC29CBC" w:rsidR="00B7792D" w:rsidRPr="00592EB3" w:rsidRDefault="00B7792D" w:rsidP="00B7792D">
            <w:pPr>
              <w:jc w:val="center"/>
              <w:rPr>
                <w:rFonts w:ascii="Arial" w:hAnsi="Arial" w:cs="Arial"/>
                <w:b/>
              </w:rPr>
            </w:pPr>
            <w:r w:rsidRPr="00B7792D">
              <w:rPr>
                <w:rFonts w:ascii="Arial" w:hAnsi="Arial" w:cs="Arial"/>
              </w:rPr>
              <w:t>F3 Why do Christians put a cross in an Easter garden?</w:t>
            </w:r>
          </w:p>
        </w:tc>
        <w:tc>
          <w:tcPr>
            <w:tcW w:w="4418" w:type="dxa"/>
            <w:gridSpan w:val="2"/>
          </w:tcPr>
          <w:p w14:paraId="5CEB0E2F" w14:textId="77777777" w:rsidR="00B7792D" w:rsidRPr="00B7792D" w:rsidRDefault="00B7792D" w:rsidP="00B7792D">
            <w:pPr>
              <w:jc w:val="center"/>
              <w:rPr>
                <w:rFonts w:ascii="Arial" w:hAnsi="Arial" w:cs="Arial"/>
                <w:b/>
              </w:rPr>
            </w:pPr>
            <w:r w:rsidRPr="00B7792D">
              <w:rPr>
                <w:rFonts w:ascii="Arial" w:hAnsi="Arial" w:cs="Arial"/>
                <w:b/>
              </w:rPr>
              <w:t>Different religions</w:t>
            </w:r>
          </w:p>
          <w:p w14:paraId="680A4E5D" w14:textId="408C0A33" w:rsidR="00B7792D" w:rsidRPr="00B7792D" w:rsidRDefault="00B7792D" w:rsidP="00B7792D">
            <w:pPr>
              <w:jc w:val="center"/>
              <w:rPr>
                <w:rFonts w:ascii="Arial" w:hAnsi="Arial" w:cs="Arial"/>
                <w:bCs/>
              </w:rPr>
            </w:pPr>
            <w:r w:rsidRPr="00B7792D">
              <w:rPr>
                <w:rFonts w:ascii="Arial" w:hAnsi="Arial" w:cs="Arial"/>
              </w:rPr>
              <w:t>(Christianity, Judaism, Islam, Hinduism)</w:t>
            </w:r>
          </w:p>
        </w:tc>
      </w:tr>
      <w:tr w:rsidR="00E74A79" w:rsidRPr="00AB46A4" w14:paraId="1EF32D77" w14:textId="77777777" w:rsidTr="009F2D05">
        <w:trPr>
          <w:trHeight w:val="255"/>
        </w:trPr>
        <w:tc>
          <w:tcPr>
            <w:tcW w:w="2207" w:type="dxa"/>
            <w:shd w:val="clear" w:color="auto" w:fill="ED7D31" w:themeFill="accent2"/>
            <w:vAlign w:val="center"/>
          </w:tcPr>
          <w:p w14:paraId="3680BB6D" w14:textId="77777777" w:rsidR="00B7792D" w:rsidRDefault="00B7792D" w:rsidP="00B7792D">
            <w:pPr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14:paraId="678AD7EC" w14:textId="22B6ED2A" w:rsidR="00B7792D" w:rsidRDefault="00B7792D" w:rsidP="00B7792D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>
              <w:rPr>
                <w:rFonts w:ascii="Arial" w:hAnsi="Arial" w:cs="Arial"/>
                <w:color w:val="FFFFFF" w:themeColor="background1"/>
              </w:rPr>
              <w:t>Enrichment</w:t>
            </w:r>
          </w:p>
          <w:p w14:paraId="5B438F6A" w14:textId="77777777" w:rsidR="00B7792D" w:rsidRDefault="00B7792D" w:rsidP="00B7792D">
            <w:pPr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14:paraId="75DC4F4A" w14:textId="77777777" w:rsidR="00B7792D" w:rsidRPr="00807D44" w:rsidRDefault="00B7792D" w:rsidP="00B7792D">
            <w:pPr>
              <w:jc w:val="center"/>
              <w:rPr>
                <w:rFonts w:ascii="Arial" w:hAnsi="Arial" w:cs="Arial"/>
                <w:color w:val="FFCC66"/>
              </w:rPr>
            </w:pPr>
          </w:p>
          <w:p w14:paraId="25B014F3" w14:textId="77777777" w:rsidR="00B7792D" w:rsidRDefault="00B7792D" w:rsidP="00B7792D">
            <w:pPr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14:paraId="208320E2" w14:textId="1FDABDCD" w:rsidR="00B7792D" w:rsidRPr="00245B6A" w:rsidRDefault="00B7792D" w:rsidP="00B7792D">
            <w:pPr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  <w:tc>
          <w:tcPr>
            <w:tcW w:w="2208" w:type="dxa"/>
          </w:tcPr>
          <w:p w14:paraId="6750C96E" w14:textId="77777777" w:rsidR="00B7792D" w:rsidRDefault="00B7792D" w:rsidP="00B7792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19151B8" w14:textId="650E0E8B" w:rsidR="00BA271A" w:rsidRDefault="00BA271A" w:rsidP="00B7792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028153" w14:textId="77777777" w:rsidR="00B7792D" w:rsidRPr="006B04AD" w:rsidRDefault="00B7792D" w:rsidP="00B7792D">
            <w:pPr>
              <w:pStyle w:val="paragraph"/>
              <w:spacing w:before="0" w:beforeAutospacing="0" w:after="0" w:afterAutospacing="0"/>
              <w:textAlignment w:val="baseline"/>
              <w:divId w:val="296642314"/>
              <w:rPr>
                <w:rFonts w:ascii="Arial" w:hAnsi="Arial" w:cs="Arial"/>
                <w:sz w:val="22"/>
                <w:szCs w:val="22"/>
              </w:rPr>
            </w:pPr>
            <w:r w:rsidRPr="006B04AD">
              <w:rPr>
                <w:rStyle w:val="eop"/>
                <w:rFonts w:ascii="Arial" w:hAnsi="Arial" w:cs="Arial"/>
                <w:sz w:val="22"/>
                <w:szCs w:val="22"/>
              </w:rPr>
              <w:t> </w:t>
            </w:r>
          </w:p>
          <w:p w14:paraId="1EF8F4F6" w14:textId="5D8745D6" w:rsidR="00B7792D" w:rsidRPr="006B04AD" w:rsidRDefault="00E30447" w:rsidP="00B7792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Style w:val="eop"/>
                <w:rFonts w:ascii="Arial" w:hAnsi="Arial" w:cs="Arial"/>
              </w:rPr>
              <w:t xml:space="preserve">Posting a letter, local walk around the village (2D shapes) </w:t>
            </w:r>
            <w:r w:rsidR="00B7792D" w:rsidRPr="006B04AD"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2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1D4467" w14:textId="7E8C6C1C" w:rsidR="00DB3E0E" w:rsidRDefault="00DB3E0E" w:rsidP="00B7792D">
            <w:pPr>
              <w:jc w:val="center"/>
              <w:rPr>
                <w:rStyle w:val="normaltextrun"/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Pop up village- careers week focus</w:t>
            </w:r>
          </w:p>
          <w:p w14:paraId="33B29D8F" w14:textId="77777777" w:rsidR="00DB3E0E" w:rsidRDefault="00DB3E0E" w:rsidP="00B7792D">
            <w:pPr>
              <w:jc w:val="center"/>
              <w:rPr>
                <w:rStyle w:val="normaltextrun"/>
                <w:rFonts w:ascii="Arial" w:hAnsi="Arial" w:cs="Arial"/>
              </w:rPr>
            </w:pPr>
          </w:p>
          <w:p w14:paraId="4FDA312C" w14:textId="12D5EB5A" w:rsidR="00B7792D" w:rsidRPr="00DB3E0E" w:rsidRDefault="00DB3E0E" w:rsidP="00B7792D">
            <w:pPr>
              <w:jc w:val="center"/>
              <w:rPr>
                <w:rFonts w:ascii="Arial" w:hAnsi="Arial" w:cs="Arial"/>
                <w:b/>
              </w:rPr>
            </w:pPr>
            <w:r w:rsidRPr="00DB3E0E">
              <w:rPr>
                <w:rStyle w:val="normaltextrun"/>
                <w:rFonts w:ascii="Arial" w:hAnsi="Arial" w:cs="Arial"/>
              </w:rPr>
              <w:t xml:space="preserve">We The Curious </w:t>
            </w:r>
            <w:r w:rsidRPr="00DB3E0E">
              <w:rPr>
                <w:rStyle w:val="eop"/>
                <w:rFonts w:ascii="Arial" w:hAnsi="Arial" w:cs="Arial"/>
              </w:rPr>
              <w:t xml:space="preserve">visit 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DA697F" w14:textId="77777777" w:rsidR="00BA271A" w:rsidRDefault="00BA271A" w:rsidP="00B7792D">
            <w:pPr>
              <w:jc w:val="center"/>
              <w:rPr>
                <w:rStyle w:val="normaltextrun"/>
                <w:rFonts w:ascii="Arial" w:hAnsi="Arial" w:cs="Arial"/>
              </w:rPr>
            </w:pPr>
          </w:p>
          <w:p w14:paraId="009D3A7B" w14:textId="0CCE27D2" w:rsidR="00BA271A" w:rsidRPr="006B04AD" w:rsidRDefault="00BA271A" w:rsidP="00B7792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E05A34" w14:textId="77777777" w:rsidR="00B7792D" w:rsidRPr="006B04AD" w:rsidRDefault="00B7792D" w:rsidP="00B7792D">
            <w:pPr>
              <w:jc w:val="center"/>
              <w:rPr>
                <w:rStyle w:val="eop"/>
                <w:rFonts w:ascii="Arial" w:hAnsi="Arial" w:cs="Arial"/>
              </w:rPr>
            </w:pPr>
            <w:r w:rsidRPr="006B04AD">
              <w:rPr>
                <w:rStyle w:val="normaltextrun"/>
                <w:rFonts w:ascii="Arial" w:hAnsi="Arial" w:cs="Arial"/>
              </w:rPr>
              <w:t>Court Farm </w:t>
            </w:r>
            <w:r w:rsidRPr="006B04AD">
              <w:rPr>
                <w:rStyle w:val="eop"/>
                <w:rFonts w:ascii="Arial" w:hAnsi="Arial" w:cs="Arial"/>
              </w:rPr>
              <w:t> </w:t>
            </w:r>
          </w:p>
          <w:p w14:paraId="49AAD75C" w14:textId="77777777" w:rsidR="00B7792D" w:rsidRPr="006B04AD" w:rsidRDefault="00B7792D" w:rsidP="00B7792D">
            <w:pPr>
              <w:jc w:val="center"/>
              <w:rPr>
                <w:rStyle w:val="eop"/>
                <w:rFonts w:ascii="Arial" w:hAnsi="Arial" w:cs="Arial"/>
              </w:rPr>
            </w:pPr>
          </w:p>
          <w:p w14:paraId="2AD93DD4" w14:textId="4C120430" w:rsidR="00B7792D" w:rsidRPr="006B04AD" w:rsidRDefault="00B7792D" w:rsidP="00B7792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2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4C55C3" w14:textId="77777777" w:rsidR="00B7792D" w:rsidRDefault="00B7792D" w:rsidP="00B7792D">
            <w:pPr>
              <w:jc w:val="center"/>
              <w:rPr>
                <w:rStyle w:val="normaltextrun"/>
                <w:rFonts w:ascii="Arial" w:hAnsi="Arial" w:cs="Arial"/>
              </w:rPr>
            </w:pPr>
            <w:r w:rsidRPr="006B04AD">
              <w:rPr>
                <w:rStyle w:val="normaltextrun"/>
                <w:rFonts w:ascii="Arial" w:hAnsi="Arial" w:cs="Arial"/>
              </w:rPr>
              <w:t>Visit to St George’s Church</w:t>
            </w:r>
          </w:p>
          <w:p w14:paraId="797826A6" w14:textId="77777777" w:rsidR="00D91CAB" w:rsidRDefault="00D91CAB" w:rsidP="00B7792D">
            <w:pPr>
              <w:jc w:val="center"/>
              <w:rPr>
                <w:rStyle w:val="normaltextrun"/>
                <w:rFonts w:ascii="Arial" w:hAnsi="Arial" w:cs="Arial"/>
              </w:rPr>
            </w:pPr>
          </w:p>
          <w:p w14:paraId="7F9D282E" w14:textId="18533B2E" w:rsidR="00D91CAB" w:rsidRDefault="00D91CAB" w:rsidP="00DB3E0E">
            <w:pPr>
              <w:jc w:val="center"/>
              <w:rPr>
                <w:rStyle w:val="normaltextrun"/>
                <w:rFonts w:ascii="Arial" w:hAnsi="Arial" w:cs="Arial"/>
              </w:rPr>
            </w:pPr>
            <w:r>
              <w:rPr>
                <w:rStyle w:val="normaltextrun"/>
                <w:rFonts w:ascii="Arial" w:hAnsi="Arial" w:cs="Arial"/>
              </w:rPr>
              <w:t>Let’s get Cooking</w:t>
            </w:r>
          </w:p>
          <w:p w14:paraId="6B25A9E2" w14:textId="1DF35977" w:rsidR="00D91CAB" w:rsidRPr="006B04AD" w:rsidRDefault="00D91CAB" w:rsidP="00B7792D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Style w:val="normaltextrun"/>
                <w:rFonts w:ascii="Arial" w:hAnsi="Arial" w:cs="Arial"/>
              </w:rPr>
              <w:t xml:space="preserve">Forest School </w:t>
            </w:r>
          </w:p>
        </w:tc>
      </w:tr>
    </w:tbl>
    <w:p w14:paraId="19219836" w14:textId="77777777" w:rsidR="00AB46A4" w:rsidRDefault="00AB46A4"/>
    <w:sectPr w:rsidR="00AB46A4" w:rsidSect="00AB46A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C30E5"/>
    <w:multiLevelType w:val="hybridMultilevel"/>
    <w:tmpl w:val="F9C220D4"/>
    <w:lvl w:ilvl="0" w:tplc="C666E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9E28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F2F6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4280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CA13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F402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B8B0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E255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DE6B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277D9"/>
    <w:multiLevelType w:val="hybridMultilevel"/>
    <w:tmpl w:val="08087D4A"/>
    <w:lvl w:ilvl="0" w:tplc="DD3A93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B0D8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F67B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96AB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F62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C6DB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DA35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A6AB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4EB9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094B33"/>
    <w:multiLevelType w:val="hybridMultilevel"/>
    <w:tmpl w:val="32E29160"/>
    <w:lvl w:ilvl="0" w:tplc="AB64B2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5720B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32973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F04C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64AF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A0DC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5263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387F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F808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11C45"/>
    <w:multiLevelType w:val="hybridMultilevel"/>
    <w:tmpl w:val="8E48FCA6"/>
    <w:lvl w:ilvl="0" w:tplc="FB22F7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7CEE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9CB3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EC29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AA6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00F2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5A98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658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7EB8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A23B82"/>
    <w:multiLevelType w:val="hybridMultilevel"/>
    <w:tmpl w:val="44E2E8EC"/>
    <w:lvl w:ilvl="0" w:tplc="4CAA7A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2EEB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E801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24ED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9CD0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7202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DA5E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226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F9E3A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A573E2"/>
    <w:multiLevelType w:val="hybridMultilevel"/>
    <w:tmpl w:val="095A04E4"/>
    <w:lvl w:ilvl="0" w:tplc="1AA477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8E09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30C2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4690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0E1A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28E0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2488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FE4D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36D6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27E"/>
    <w:rsid w:val="00051301"/>
    <w:rsid w:val="00074E2A"/>
    <w:rsid w:val="00090DA5"/>
    <w:rsid w:val="000E25F4"/>
    <w:rsid w:val="000F06B3"/>
    <w:rsid w:val="00110469"/>
    <w:rsid w:val="001426E3"/>
    <w:rsid w:val="00167BF3"/>
    <w:rsid w:val="001755C1"/>
    <w:rsid w:val="001F3A18"/>
    <w:rsid w:val="00215A23"/>
    <w:rsid w:val="00264E9C"/>
    <w:rsid w:val="002762EE"/>
    <w:rsid w:val="00285F80"/>
    <w:rsid w:val="00304AD0"/>
    <w:rsid w:val="00333D20"/>
    <w:rsid w:val="00365BA3"/>
    <w:rsid w:val="003E49E0"/>
    <w:rsid w:val="004158E1"/>
    <w:rsid w:val="00466A66"/>
    <w:rsid w:val="004B00BC"/>
    <w:rsid w:val="005033C9"/>
    <w:rsid w:val="0051180A"/>
    <w:rsid w:val="005252D8"/>
    <w:rsid w:val="005518D1"/>
    <w:rsid w:val="0056084F"/>
    <w:rsid w:val="005629C9"/>
    <w:rsid w:val="00592EB3"/>
    <w:rsid w:val="005A6751"/>
    <w:rsid w:val="005B3C22"/>
    <w:rsid w:val="005D71B0"/>
    <w:rsid w:val="0061112E"/>
    <w:rsid w:val="00611C18"/>
    <w:rsid w:val="00613F8A"/>
    <w:rsid w:val="006522A3"/>
    <w:rsid w:val="0066168A"/>
    <w:rsid w:val="006A4587"/>
    <w:rsid w:val="006B04AD"/>
    <w:rsid w:val="007A3EEE"/>
    <w:rsid w:val="00807D44"/>
    <w:rsid w:val="008A0CEA"/>
    <w:rsid w:val="008A3073"/>
    <w:rsid w:val="008C1CDE"/>
    <w:rsid w:val="008E60AB"/>
    <w:rsid w:val="009067FB"/>
    <w:rsid w:val="009310F0"/>
    <w:rsid w:val="00933FFD"/>
    <w:rsid w:val="009518B1"/>
    <w:rsid w:val="00970D19"/>
    <w:rsid w:val="009C53D3"/>
    <w:rsid w:val="009DED23"/>
    <w:rsid w:val="00A06AD1"/>
    <w:rsid w:val="00A352EA"/>
    <w:rsid w:val="00AA72D9"/>
    <w:rsid w:val="00AB46A4"/>
    <w:rsid w:val="00B338D6"/>
    <w:rsid w:val="00B7792D"/>
    <w:rsid w:val="00B96897"/>
    <w:rsid w:val="00BA2292"/>
    <w:rsid w:val="00BA271A"/>
    <w:rsid w:val="00BA40A3"/>
    <w:rsid w:val="00BC4E9A"/>
    <w:rsid w:val="00BE0220"/>
    <w:rsid w:val="00BF1983"/>
    <w:rsid w:val="00C0743D"/>
    <w:rsid w:val="00C6127E"/>
    <w:rsid w:val="00C634AC"/>
    <w:rsid w:val="00C749E7"/>
    <w:rsid w:val="00C870CD"/>
    <w:rsid w:val="00CA0506"/>
    <w:rsid w:val="00CA5C6D"/>
    <w:rsid w:val="00CB2980"/>
    <w:rsid w:val="00CD1C2F"/>
    <w:rsid w:val="00CD5F0E"/>
    <w:rsid w:val="00D045FD"/>
    <w:rsid w:val="00D31757"/>
    <w:rsid w:val="00D36B60"/>
    <w:rsid w:val="00D672C3"/>
    <w:rsid w:val="00D82EC9"/>
    <w:rsid w:val="00D86AA9"/>
    <w:rsid w:val="00D91CAB"/>
    <w:rsid w:val="00DB3E0E"/>
    <w:rsid w:val="00E224DF"/>
    <w:rsid w:val="00E30447"/>
    <w:rsid w:val="00E56C71"/>
    <w:rsid w:val="00E74A79"/>
    <w:rsid w:val="00E95610"/>
    <w:rsid w:val="00EC4847"/>
    <w:rsid w:val="00ED04E8"/>
    <w:rsid w:val="00ED1C6C"/>
    <w:rsid w:val="00EE1242"/>
    <w:rsid w:val="00F9163E"/>
    <w:rsid w:val="00FB73B9"/>
    <w:rsid w:val="00FD5373"/>
    <w:rsid w:val="00FD72BC"/>
    <w:rsid w:val="01F0F2BF"/>
    <w:rsid w:val="030B1561"/>
    <w:rsid w:val="03456B79"/>
    <w:rsid w:val="03A344A1"/>
    <w:rsid w:val="03F93AEC"/>
    <w:rsid w:val="049B65E0"/>
    <w:rsid w:val="071C3678"/>
    <w:rsid w:val="074E9C46"/>
    <w:rsid w:val="079DEBBE"/>
    <w:rsid w:val="08899A5D"/>
    <w:rsid w:val="09439BD2"/>
    <w:rsid w:val="094F4D5F"/>
    <w:rsid w:val="09B09812"/>
    <w:rsid w:val="0A8ACD0F"/>
    <w:rsid w:val="0B9690F9"/>
    <w:rsid w:val="0BCC7A05"/>
    <w:rsid w:val="0C080394"/>
    <w:rsid w:val="0C15FBBF"/>
    <w:rsid w:val="0C75ACF4"/>
    <w:rsid w:val="0CA0693C"/>
    <w:rsid w:val="0EA8EDDF"/>
    <w:rsid w:val="0F1A2FA4"/>
    <w:rsid w:val="0FEEFBB9"/>
    <w:rsid w:val="1284D2D1"/>
    <w:rsid w:val="13095DDD"/>
    <w:rsid w:val="14507D83"/>
    <w:rsid w:val="155B5552"/>
    <w:rsid w:val="16508E3B"/>
    <w:rsid w:val="1723B718"/>
    <w:rsid w:val="17E3552F"/>
    <w:rsid w:val="18E89062"/>
    <w:rsid w:val="192EE19C"/>
    <w:rsid w:val="19A03A0F"/>
    <w:rsid w:val="1C14D88C"/>
    <w:rsid w:val="1C83AC4A"/>
    <w:rsid w:val="1E835D73"/>
    <w:rsid w:val="1ECFA2FA"/>
    <w:rsid w:val="20CFFB22"/>
    <w:rsid w:val="21A924C1"/>
    <w:rsid w:val="24833E79"/>
    <w:rsid w:val="2495875D"/>
    <w:rsid w:val="265633C7"/>
    <w:rsid w:val="27212A35"/>
    <w:rsid w:val="2893979E"/>
    <w:rsid w:val="2908452E"/>
    <w:rsid w:val="2AB6E95B"/>
    <w:rsid w:val="2AC505B5"/>
    <w:rsid w:val="2E36C053"/>
    <w:rsid w:val="2F5C4424"/>
    <w:rsid w:val="2F9C69B3"/>
    <w:rsid w:val="325BDE43"/>
    <w:rsid w:val="3305F5FD"/>
    <w:rsid w:val="3394F7B4"/>
    <w:rsid w:val="33A454F6"/>
    <w:rsid w:val="33F905E3"/>
    <w:rsid w:val="34631238"/>
    <w:rsid w:val="354287E6"/>
    <w:rsid w:val="357B0AC6"/>
    <w:rsid w:val="35AE39FE"/>
    <w:rsid w:val="370AD5E7"/>
    <w:rsid w:val="379AF343"/>
    <w:rsid w:val="38D33320"/>
    <w:rsid w:val="3B29167F"/>
    <w:rsid w:val="3C10D015"/>
    <w:rsid w:val="3C254922"/>
    <w:rsid w:val="3C6EFE16"/>
    <w:rsid w:val="3CD25879"/>
    <w:rsid w:val="3D5AF343"/>
    <w:rsid w:val="3E227FC4"/>
    <w:rsid w:val="3F40C96B"/>
    <w:rsid w:val="401823C2"/>
    <w:rsid w:val="40AC9B4A"/>
    <w:rsid w:val="42089894"/>
    <w:rsid w:val="4213E2C1"/>
    <w:rsid w:val="44A4A5CB"/>
    <w:rsid w:val="44B09E42"/>
    <w:rsid w:val="4570AC6F"/>
    <w:rsid w:val="4633E9C1"/>
    <w:rsid w:val="46461A3C"/>
    <w:rsid w:val="4707458C"/>
    <w:rsid w:val="49C0D238"/>
    <w:rsid w:val="4AA0105D"/>
    <w:rsid w:val="4AA550BA"/>
    <w:rsid w:val="4AC0E617"/>
    <w:rsid w:val="4AFA7886"/>
    <w:rsid w:val="4BE3A894"/>
    <w:rsid w:val="4BF73142"/>
    <w:rsid w:val="4CA069B9"/>
    <w:rsid w:val="4EF1D2AD"/>
    <w:rsid w:val="4F8D9A11"/>
    <w:rsid w:val="4F944D14"/>
    <w:rsid w:val="52D37C35"/>
    <w:rsid w:val="5367FC7F"/>
    <w:rsid w:val="539A843B"/>
    <w:rsid w:val="54A8F590"/>
    <w:rsid w:val="54ED32BF"/>
    <w:rsid w:val="55FD5667"/>
    <w:rsid w:val="594FCAAB"/>
    <w:rsid w:val="5A88A15A"/>
    <w:rsid w:val="5B135353"/>
    <w:rsid w:val="5C3B1E70"/>
    <w:rsid w:val="5C90DFF9"/>
    <w:rsid w:val="5E165B32"/>
    <w:rsid w:val="5EB77834"/>
    <w:rsid w:val="60D7C278"/>
    <w:rsid w:val="617125C0"/>
    <w:rsid w:val="62FC3C97"/>
    <w:rsid w:val="6364ED54"/>
    <w:rsid w:val="63E34CA7"/>
    <w:rsid w:val="65507DFE"/>
    <w:rsid w:val="676C2B1E"/>
    <w:rsid w:val="67860023"/>
    <w:rsid w:val="687E46ED"/>
    <w:rsid w:val="69EA5B62"/>
    <w:rsid w:val="6E5634A1"/>
    <w:rsid w:val="6E69C5CE"/>
    <w:rsid w:val="6F3ED834"/>
    <w:rsid w:val="71B17FD8"/>
    <w:rsid w:val="730F375B"/>
    <w:rsid w:val="7370E776"/>
    <w:rsid w:val="73D50B5F"/>
    <w:rsid w:val="740C4D94"/>
    <w:rsid w:val="7499A684"/>
    <w:rsid w:val="759BB5BA"/>
    <w:rsid w:val="77494093"/>
    <w:rsid w:val="77BF146D"/>
    <w:rsid w:val="77F5CB5D"/>
    <w:rsid w:val="78B18DF4"/>
    <w:rsid w:val="7A0CEA94"/>
    <w:rsid w:val="7A8330EA"/>
    <w:rsid w:val="7B913BD4"/>
    <w:rsid w:val="7CF0EF3B"/>
    <w:rsid w:val="7D0BECB5"/>
    <w:rsid w:val="7EFC7C08"/>
    <w:rsid w:val="7FCA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0B949D"/>
  <w15:chartTrackingRefBased/>
  <w15:docId w15:val="{6732A425-21A5-4742-850E-58638CC7F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46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paragraph">
    <w:name w:val="paragraph"/>
    <w:basedOn w:val="Normal"/>
    <w:rsid w:val="00B77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7792D"/>
  </w:style>
  <w:style w:type="character" w:customStyle="1" w:styleId="eop">
    <w:name w:val="eop"/>
    <w:basedOn w:val="DefaultParagraphFont"/>
    <w:rsid w:val="00B77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1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iel.seviour\Desktop\RS%20Curriculum%20Yearly%20Overvi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969AEAEA845343A4206CF59CE41B52" ma:contentTypeVersion="15" ma:contentTypeDescription="Create a new document." ma:contentTypeScope="" ma:versionID="e08e75e39968a104331291f5680535be">
  <xsd:schema xmlns:xsd="http://www.w3.org/2001/XMLSchema" xmlns:xs="http://www.w3.org/2001/XMLSchema" xmlns:p="http://schemas.microsoft.com/office/2006/metadata/properties" xmlns:ns2="a959d4e5-b121-45aa-96b8-6679cccfb391" xmlns:ns3="00dfd6c5-3d16-4261-9c3b-4975134f1671" targetNamespace="http://schemas.microsoft.com/office/2006/metadata/properties" ma:root="true" ma:fieldsID="af72163d7152d9981f8e02d450d7b123" ns2:_="" ns3:_="">
    <xsd:import namespace="a959d4e5-b121-45aa-96b8-6679cccfb391"/>
    <xsd:import namespace="00dfd6c5-3d16-4261-9c3b-4975134f1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9d4e5-b121-45aa-96b8-6679cccfb3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40eba30-59f3-4d34-a5b1-0c99348664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dfd6c5-3d16-4261-9c3b-4975134f167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b933340-ba57-48de-b833-b5d0b582fc87}" ma:internalName="TaxCatchAll" ma:showField="CatchAllData" ma:web="00dfd6c5-3d16-4261-9c3b-4975134f1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59d4e5-b121-45aa-96b8-6679cccfb391">
      <Terms xmlns="http://schemas.microsoft.com/office/infopath/2007/PartnerControls"/>
    </lcf76f155ced4ddcb4097134ff3c332f>
    <TaxCatchAll xmlns="00dfd6c5-3d16-4261-9c3b-4975134f1671" xsi:nil="true"/>
  </documentManagement>
</p:properties>
</file>

<file path=customXml/itemProps1.xml><?xml version="1.0" encoding="utf-8"?>
<ds:datastoreItem xmlns:ds="http://schemas.openxmlformats.org/officeDocument/2006/customXml" ds:itemID="{1D334FF7-E9B2-4640-93EB-1C25DE5FB7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4FA228-CAB3-447D-B405-DC6B1FF847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59d4e5-b121-45aa-96b8-6679cccfb391"/>
    <ds:schemaRef ds:uri="00dfd6c5-3d16-4261-9c3b-4975134f1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4023913-0EFE-41B5-A1CA-A51B4C08FD7D}">
  <ds:schemaRefs>
    <ds:schemaRef ds:uri="http://schemas.microsoft.com/office/2006/metadata/properties"/>
    <ds:schemaRef ds:uri="http://schemas.microsoft.com/office/infopath/2007/PartnerControls"/>
    <ds:schemaRef ds:uri="a959d4e5-b121-45aa-96b8-6679cccfb391"/>
    <ds:schemaRef ds:uri="00dfd6c5-3d16-4261-9c3b-4975134f16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RS Curriculum Yearly Overview</Template>
  <TotalTime>134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Seviour</dc:creator>
  <cp:keywords/>
  <dc:description/>
  <cp:lastModifiedBy>Amy Long</cp:lastModifiedBy>
  <cp:revision>74</cp:revision>
  <cp:lastPrinted>2020-07-05T19:17:00Z</cp:lastPrinted>
  <dcterms:created xsi:type="dcterms:W3CDTF">2024-06-04T14:54:00Z</dcterms:created>
  <dcterms:modified xsi:type="dcterms:W3CDTF">2025-09-01T16:02:00Z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0x0101001A969AEAEA845343A4206CF59CE41B52</vt:lpwstr>
  </property>
</Properties>
</file>